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0215F5" w14:textId="77777777" w:rsidR="00D37A93" w:rsidRDefault="00A01738" w:rsidP="00A01738">
      <w:pPr>
        <w:jc w:val="both"/>
      </w:pPr>
      <w:r>
        <w:rPr>
          <w:noProof/>
        </w:rPr>
        <mc:AlternateContent>
          <mc:Choice Requires="wps">
            <w:drawing>
              <wp:anchor distT="0" distB="0" distL="114300" distR="114300" simplePos="0" relativeHeight="251707392" behindDoc="0" locked="0" layoutInCell="1" allowOverlap="1" wp14:anchorId="6D1159B4" wp14:editId="4DAB3857">
                <wp:simplePos x="0" y="0"/>
                <wp:positionH relativeFrom="page">
                  <wp:posOffset>2110154</wp:posOffset>
                </wp:positionH>
                <wp:positionV relativeFrom="page">
                  <wp:posOffset>1378634</wp:posOffset>
                </wp:positionV>
                <wp:extent cx="5252964" cy="8339406"/>
                <wp:effectExtent l="0" t="0" r="0" b="0"/>
                <wp:wrapThrough wrapText="bothSides">
                  <wp:wrapPolygon edited="0">
                    <wp:start x="104" y="0"/>
                    <wp:lineTo x="104" y="21514"/>
                    <wp:lineTo x="21412" y="21514"/>
                    <wp:lineTo x="21412" y="0"/>
                    <wp:lineTo x="104" y="0"/>
                  </wp:wrapPolygon>
                </wp:wrapThrough>
                <wp:docPr id="9" name="Text Box 9"/>
                <wp:cNvGraphicFramePr/>
                <a:graphic xmlns:a="http://schemas.openxmlformats.org/drawingml/2006/main">
                  <a:graphicData uri="http://schemas.microsoft.com/office/word/2010/wordprocessingShape">
                    <wps:wsp>
                      <wps:cNvSpPr txBox="1"/>
                      <wps:spPr>
                        <a:xfrm>
                          <a:off x="0" y="0"/>
                          <a:ext cx="5252964" cy="8339406"/>
                        </a:xfrm>
                        <a:prstGeom prst="rect">
                          <a:avLst/>
                        </a:prstGeom>
                        <a:noFill/>
                        <a:ln>
                          <a:noFill/>
                        </a:ln>
                        <a:effectLst/>
                        <a:extLst>
                          <a:ext uri="{C572A759-6A51-4108-AA02-DFA0A04FC94B}">
                            <ma14:wrappingTextBoxFlag xmlns:ma14="http://schemas.microsoft.com/office/mac/drawingml/2011/main" val="1"/>
                          </a:ext>
                        </a:extLst>
                      </wps:spPr>
                      <wps:txbx>
                        <w:txbxContent>
                          <w:p w14:paraId="53C6DE72" w14:textId="77777777" w:rsidR="00A01738" w:rsidRPr="001306FB" w:rsidRDefault="00A01738" w:rsidP="00A01738">
                            <w:pPr>
                              <w:rPr>
                                <w:rFonts w:ascii="Arial" w:eastAsia="Times New Roman" w:hAnsi="Arial" w:cs="Arial"/>
                                <w:sz w:val="20"/>
                                <w:szCs w:val="20"/>
                              </w:rPr>
                            </w:pPr>
                          </w:p>
                          <w:p w14:paraId="0F50AC1C" w14:textId="77777777" w:rsidR="00A01738" w:rsidRPr="00A01738" w:rsidRDefault="00A01738" w:rsidP="00A01738">
                            <w:pPr>
                              <w:jc w:val="center"/>
                              <w:rPr>
                                <w:rFonts w:ascii="Arial" w:hAnsi="Arial" w:cs="Arial"/>
                                <w:b/>
                                <w:color w:val="000000"/>
                                <w:sz w:val="32"/>
                              </w:rPr>
                            </w:pPr>
                            <w:r w:rsidRPr="00A01738">
                              <w:rPr>
                                <w:rFonts w:ascii="Arial" w:hAnsi="Arial" w:cs="Arial"/>
                                <w:b/>
                                <w:color w:val="000000"/>
                                <w:sz w:val="32"/>
                              </w:rPr>
                              <w:t>“Wild World of Orchids” arrives March 4 – 6, 2016</w:t>
                            </w:r>
                          </w:p>
                          <w:p w14:paraId="24E768D8" w14:textId="77777777" w:rsidR="00A01738" w:rsidRDefault="00A01738" w:rsidP="00A01738">
                            <w:pPr>
                              <w:rPr>
                                <w:rFonts w:ascii="Arial" w:hAnsi="Arial" w:cs="Arial"/>
                                <w:b/>
                                <w:color w:val="000000"/>
                              </w:rPr>
                            </w:pPr>
                          </w:p>
                          <w:p w14:paraId="5CADE28F" w14:textId="77777777" w:rsidR="00A01738" w:rsidRPr="001306FB" w:rsidRDefault="00A01738" w:rsidP="00A01738">
                            <w:pPr>
                              <w:rPr>
                                <w:rFonts w:ascii="Arial" w:hAnsi="Arial" w:cs="Arial"/>
                                <w:b/>
                                <w:color w:val="000000"/>
                              </w:rPr>
                            </w:pPr>
                          </w:p>
                          <w:p w14:paraId="15D97BB7" w14:textId="77777777" w:rsidR="00A01738" w:rsidRPr="001306FB" w:rsidRDefault="00002B77" w:rsidP="00A01738">
                            <w:pPr>
                              <w:rPr>
                                <w:rFonts w:ascii="Arial" w:hAnsi="Arial" w:cs="Arial"/>
                                <w:sz w:val="20"/>
                                <w:szCs w:val="20"/>
                              </w:rPr>
                            </w:pPr>
                            <w:r w:rsidRPr="001306FB">
                              <w:rPr>
                                <w:rFonts w:ascii="Arial" w:hAnsi="Arial" w:cs="Arial"/>
                                <w:b/>
                                <w:color w:val="000000"/>
                              </w:rPr>
                              <w:t xml:space="preserve">SANTA BARBARA, CA </w:t>
                            </w:r>
                            <w:r>
                              <w:rPr>
                                <w:rFonts w:ascii="Arial" w:hAnsi="Arial" w:cs="Arial"/>
                                <w:b/>
                                <w:color w:val="000000"/>
                              </w:rPr>
                              <w:t xml:space="preserve">(September 21, 2015) </w:t>
                            </w:r>
                            <w:r w:rsidR="00A01738" w:rsidRPr="001306FB">
                              <w:rPr>
                                <w:rFonts w:ascii="Arial" w:hAnsi="Arial" w:cs="Arial"/>
                                <w:b/>
                                <w:color w:val="000000"/>
                              </w:rPr>
                              <w:t>–</w:t>
                            </w:r>
                            <w:r w:rsidR="00A01738" w:rsidRPr="001306FB">
                              <w:rPr>
                                <w:rFonts w:ascii="Arial" w:hAnsi="Arial" w:cs="Arial"/>
                                <w:color w:val="000000"/>
                              </w:rPr>
                              <w:t xml:space="preserve">  Orchid lovers, flower fans and admirers of all things wild and wonderful, save the dates! On March 4 - 6, 2016, Santa Barbara International Orchid Show (www.SBOrchidShow.com) returns to Earl Warren Showgrounds in beautiful Santa Barbara, California. Thousands of blooms in every imaginable shape, color, pattern and texture, will be showcased at the show, one of the country’s largest and oldest celebrations of orchids. </w:t>
                            </w:r>
                          </w:p>
                          <w:p w14:paraId="536BE74F" w14:textId="77777777" w:rsidR="00A01738" w:rsidRPr="001306FB" w:rsidRDefault="00A01738" w:rsidP="00A01738">
                            <w:pPr>
                              <w:rPr>
                                <w:rFonts w:ascii="Arial" w:eastAsia="Times New Roman" w:hAnsi="Arial" w:cs="Arial"/>
                                <w:sz w:val="20"/>
                                <w:szCs w:val="20"/>
                              </w:rPr>
                            </w:pPr>
                          </w:p>
                          <w:p w14:paraId="6D9594A4" w14:textId="77777777" w:rsidR="00A01738" w:rsidRPr="001306FB" w:rsidRDefault="00A01738" w:rsidP="00A01738">
                            <w:pPr>
                              <w:rPr>
                                <w:rFonts w:ascii="Arial" w:hAnsi="Arial" w:cs="Arial"/>
                                <w:sz w:val="20"/>
                                <w:szCs w:val="20"/>
                              </w:rPr>
                            </w:pPr>
                            <w:r w:rsidRPr="001306FB">
                              <w:rPr>
                                <w:rFonts w:ascii="Arial" w:hAnsi="Arial" w:cs="Arial"/>
                                <w:color w:val="000000"/>
                              </w:rPr>
                              <w:t xml:space="preserve">The 71st annual Santa Barbara International Orchid Show’s theme, “Wild World of Orchids,” pays homage to a family of flowering plants that boasts 25,000 species, among which beauty is ubiquitous and uniqueness is commonplace. Some are sexy (One species attracts male bees by mimicking the look, scent and feel of a female bee) while others are secretive (It took scientists years to find a moth with a foot-long tongue for pollinating an orchid that hides nectar 12 inches deep.). </w:t>
                            </w:r>
                          </w:p>
                          <w:p w14:paraId="1E745AB4" w14:textId="77777777" w:rsidR="00A01738" w:rsidRPr="001306FB" w:rsidRDefault="00A01738" w:rsidP="00A01738">
                            <w:pPr>
                              <w:rPr>
                                <w:rFonts w:ascii="Arial" w:eastAsia="Times New Roman" w:hAnsi="Arial" w:cs="Arial"/>
                                <w:sz w:val="20"/>
                                <w:szCs w:val="20"/>
                              </w:rPr>
                            </w:pPr>
                          </w:p>
                          <w:p w14:paraId="70C8806E" w14:textId="77777777" w:rsidR="00A01738" w:rsidRPr="001306FB" w:rsidRDefault="00A01738" w:rsidP="00A01738">
                            <w:pPr>
                              <w:rPr>
                                <w:rFonts w:ascii="Arial" w:hAnsi="Arial" w:cs="Arial"/>
                                <w:sz w:val="20"/>
                                <w:szCs w:val="20"/>
                              </w:rPr>
                            </w:pPr>
                            <w:r w:rsidRPr="001306FB">
                              <w:rPr>
                                <w:rFonts w:ascii="Arial" w:hAnsi="Arial" w:cs="Arial"/>
                                <w:color w:val="000000"/>
                              </w:rPr>
                              <w:t xml:space="preserve">The three-day Orchid Show highlights bold and beautiful horticultural innovations and feats of evolution represented by more than 50 orchid exhibitors and vendors from around the world. A highlight of this year’s event is the vanilla orchid, which will add taste to the list of senses stimulated by the diverse array of plants. </w:t>
                            </w:r>
                          </w:p>
                          <w:p w14:paraId="56F40262" w14:textId="77777777" w:rsidR="00A01738" w:rsidRPr="001306FB" w:rsidRDefault="00A01738" w:rsidP="00A01738">
                            <w:pPr>
                              <w:rPr>
                                <w:rFonts w:ascii="Arial" w:eastAsia="Times New Roman" w:hAnsi="Arial" w:cs="Arial"/>
                                <w:sz w:val="20"/>
                                <w:szCs w:val="20"/>
                              </w:rPr>
                            </w:pPr>
                          </w:p>
                          <w:p w14:paraId="6A0C3E58" w14:textId="77777777" w:rsidR="00A01738" w:rsidRPr="001306FB" w:rsidRDefault="00A01738" w:rsidP="00A01738">
                            <w:pPr>
                              <w:rPr>
                                <w:rFonts w:ascii="Arial" w:hAnsi="Arial" w:cs="Arial"/>
                                <w:sz w:val="20"/>
                                <w:szCs w:val="20"/>
                              </w:rPr>
                            </w:pPr>
                            <w:r w:rsidRPr="001306FB">
                              <w:rPr>
                                <w:rFonts w:ascii="Arial" w:hAnsi="Arial" w:cs="Arial"/>
                                <w:color w:val="000000"/>
                              </w:rPr>
                              <w:t xml:space="preserve">Though each year, the orchid show spotlights the novel and new, the event is steeped in a rich history. In its 71 years, it has grown rapidly alongside the public’s burgeoning attraction and access to orchids. Santa Barbara’s relationship with the exotic beauties was fostered by its well-heeled residents with sophisticated taste, such as Anna Dickinson and Edward and Emily </w:t>
                            </w:r>
                            <w:proofErr w:type="spellStart"/>
                            <w:r w:rsidRPr="001306FB">
                              <w:rPr>
                                <w:rFonts w:ascii="Arial" w:hAnsi="Arial" w:cs="Arial"/>
                                <w:color w:val="000000"/>
                              </w:rPr>
                              <w:t>Carpentier</w:t>
                            </w:r>
                            <w:proofErr w:type="spellEnd"/>
                            <w:r w:rsidRPr="001306FB">
                              <w:rPr>
                                <w:rFonts w:ascii="Arial" w:hAnsi="Arial" w:cs="Arial"/>
                                <w:color w:val="000000"/>
                              </w:rPr>
                              <w:t>, who obtained specimens of the then-rare plants from distributors in England in the 1930s and 1940s.</w:t>
                            </w:r>
                          </w:p>
                          <w:p w14:paraId="72C0A084" w14:textId="77777777" w:rsidR="00A01738" w:rsidRPr="001306FB" w:rsidRDefault="00A01738" w:rsidP="00A01738">
                            <w:pPr>
                              <w:rPr>
                                <w:rFonts w:ascii="Arial" w:eastAsia="Times New Roman" w:hAnsi="Arial" w:cs="Arial"/>
                                <w:sz w:val="20"/>
                                <w:szCs w:val="20"/>
                              </w:rPr>
                            </w:pPr>
                          </w:p>
                          <w:p w14:paraId="62DACD08" w14:textId="77777777" w:rsidR="00A01738" w:rsidRPr="001306FB" w:rsidRDefault="00A01738" w:rsidP="00A01738">
                            <w:pPr>
                              <w:rPr>
                                <w:rFonts w:ascii="Arial" w:hAnsi="Arial" w:cs="Arial"/>
                                <w:sz w:val="20"/>
                                <w:szCs w:val="20"/>
                              </w:rPr>
                            </w:pPr>
                            <w:r w:rsidRPr="001306FB">
                              <w:rPr>
                                <w:rFonts w:ascii="Arial" w:hAnsi="Arial" w:cs="Arial"/>
                                <w:color w:val="000000"/>
                              </w:rPr>
                              <w:t xml:space="preserve">The Montecito Grange Hall hosted the first orchid show in 1945. It relocated to the Carrillo Recreation Center in downtown Santa Barbara the next year, and then to the State Armory on Santa Barbara’s Eastside before finding its longtime home at Earl Warren Showgrounds when the rotunda building opened in the early 1960s. </w:t>
                            </w:r>
                          </w:p>
                          <w:p w14:paraId="7EF88717" w14:textId="77777777" w:rsidR="00A01738" w:rsidRPr="001306FB" w:rsidRDefault="00A01738" w:rsidP="00A01738">
                            <w:pPr>
                              <w:rPr>
                                <w:rFonts w:ascii="Arial" w:eastAsia="Times New Roman" w:hAnsi="Arial" w:cs="Arial"/>
                                <w:sz w:val="20"/>
                                <w:szCs w:val="20"/>
                              </w:rPr>
                            </w:pPr>
                          </w:p>
                          <w:p w14:paraId="1F637FBC" w14:textId="77777777" w:rsidR="00A01738" w:rsidRPr="001306FB" w:rsidRDefault="00A01738" w:rsidP="00A01738">
                            <w:pPr>
                              <w:rPr>
                                <w:rFonts w:ascii="Arial" w:hAnsi="Arial" w:cs="Arial"/>
                                <w:sz w:val="20"/>
                                <w:szCs w:val="20"/>
                              </w:rPr>
                            </w:pPr>
                            <w:r w:rsidRPr="001306FB">
                              <w:rPr>
                                <w:rFonts w:ascii="Arial" w:hAnsi="Arial" w:cs="Arial"/>
                                <w:color w:val="000000"/>
                              </w:rPr>
                              <w:t xml:space="preserve">Local cymbidium grower Eliot Rogers managed the show in its youth. He brought his keen eye and vast experience to the role. After World War II, Signal Oil magnate Samuel B. Mosher solidified the area’s place in orchid history by investing over $1.5 million to create one of the world’s most extensive orchid breeding collections at his Rancho Dos Pueblos. Among a citrus farm, carnation nursery, acres of Birds of Paradise, Mosher dedicated eight acres to breeding and growing cymbidiums. </w:t>
                            </w:r>
                          </w:p>
                          <w:p w14:paraId="472804DF" w14:textId="77777777" w:rsidR="00A01738" w:rsidRPr="001306FB" w:rsidRDefault="00A01738" w:rsidP="00A01738">
                            <w:pPr>
                              <w:rPr>
                                <w:rFonts w:ascii="Arial" w:hAnsi="Arial" w:cs="Arial"/>
                              </w:rPr>
                            </w:pPr>
                          </w:p>
                          <w:p w14:paraId="654FB3FA" w14:textId="77777777" w:rsidR="00A01738" w:rsidRPr="001306FB" w:rsidRDefault="00A01738" w:rsidP="00A01738">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1159B4" id="_x0000_t202" coordsize="21600,21600" o:spt="202" path="m0,0l0,21600,21600,21600,21600,0xe">
                <v:stroke joinstyle="miter"/>
                <v:path gradientshapeok="t" o:connecttype="rect"/>
              </v:shapetype>
              <v:shape id="Text_x0020_Box_x0020_9" o:spid="_x0000_s1026" type="#_x0000_t202" style="position:absolute;left:0;text-align:left;margin-left:166.15pt;margin-top:108.55pt;width:413.6pt;height:656.6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" mv:complextextbox="1" filled="f" stroked="f">
                <v:textbox>
                  <w:txbxContent>
                    <w:p w14:paraId="53C6DE72" w14:textId="77777777" w:rsidR="00A01738" w:rsidRPr="001306FB" w:rsidRDefault="00A01738" w:rsidP="00A01738">
                      <w:pPr>
                        <w:rPr>
                          <w:rFonts w:ascii="Arial" w:eastAsia="Times New Roman" w:hAnsi="Arial" w:cs="Arial"/>
                          <w:sz w:val="20"/>
                          <w:szCs w:val="20"/>
                        </w:rPr>
                      </w:pPr>
                    </w:p>
                    <w:p w14:paraId="0F50AC1C" w14:textId="77777777" w:rsidR="00A01738" w:rsidRPr="00A01738" w:rsidRDefault="00A01738" w:rsidP="00A01738">
                      <w:pPr>
                        <w:jc w:val="center"/>
                        <w:rPr>
                          <w:rFonts w:ascii="Arial" w:hAnsi="Arial" w:cs="Arial"/>
                          <w:b/>
                          <w:color w:val="000000"/>
                          <w:sz w:val="32"/>
                        </w:rPr>
                      </w:pPr>
                      <w:r w:rsidRPr="00A01738">
                        <w:rPr>
                          <w:rFonts w:ascii="Arial" w:hAnsi="Arial" w:cs="Arial"/>
                          <w:b/>
                          <w:color w:val="000000"/>
                          <w:sz w:val="32"/>
                        </w:rPr>
                        <w:t>“Wild World of Orchids” arrives March 4 – 6, 2016</w:t>
                      </w:r>
                    </w:p>
                    <w:p w14:paraId="24E768D8" w14:textId="77777777" w:rsidR="00A01738" w:rsidRDefault="00A01738" w:rsidP="00A01738">
                      <w:pPr>
                        <w:rPr>
                          <w:rFonts w:ascii="Arial" w:hAnsi="Arial" w:cs="Arial"/>
                          <w:b/>
                          <w:color w:val="000000"/>
                        </w:rPr>
                      </w:pPr>
                    </w:p>
                    <w:p w14:paraId="5CADE28F" w14:textId="77777777" w:rsidR="00A01738" w:rsidRPr="001306FB" w:rsidRDefault="00A01738" w:rsidP="00A01738">
                      <w:pPr>
                        <w:rPr>
                          <w:rFonts w:ascii="Arial" w:hAnsi="Arial" w:cs="Arial"/>
                          <w:b/>
                          <w:color w:val="000000"/>
                        </w:rPr>
                      </w:pPr>
                    </w:p>
                    <w:p w14:paraId="15D97BB7" w14:textId="77777777" w:rsidR="00A01738" w:rsidRPr="001306FB" w:rsidRDefault="00002B77" w:rsidP="00A01738">
                      <w:pPr>
                        <w:rPr>
                          <w:rFonts w:ascii="Arial" w:hAnsi="Arial" w:cs="Arial"/>
                          <w:sz w:val="20"/>
                          <w:szCs w:val="20"/>
                        </w:rPr>
                      </w:pPr>
                      <w:r w:rsidRPr="001306FB">
                        <w:rPr>
                          <w:rFonts w:ascii="Arial" w:hAnsi="Arial" w:cs="Arial"/>
                          <w:b/>
                          <w:color w:val="000000"/>
                        </w:rPr>
                        <w:t xml:space="preserve">SANTA BARBARA, CA </w:t>
                      </w:r>
                      <w:r>
                        <w:rPr>
                          <w:rFonts w:ascii="Arial" w:hAnsi="Arial" w:cs="Arial"/>
                          <w:b/>
                          <w:color w:val="000000"/>
                        </w:rPr>
                        <w:t xml:space="preserve">(September 21, 2015) </w:t>
                      </w:r>
                      <w:r w:rsidR="00A01738" w:rsidRPr="001306FB">
                        <w:rPr>
                          <w:rFonts w:ascii="Arial" w:hAnsi="Arial" w:cs="Arial"/>
                          <w:b/>
                          <w:color w:val="000000"/>
                        </w:rPr>
                        <w:t>–</w:t>
                      </w:r>
                      <w:r w:rsidR="00A01738" w:rsidRPr="001306FB">
                        <w:rPr>
                          <w:rFonts w:ascii="Arial" w:hAnsi="Arial" w:cs="Arial"/>
                          <w:color w:val="000000"/>
                        </w:rPr>
                        <w:t xml:space="preserve">  Orchid lovers, flower fans and admirers of all things wild and wonderful, save the dates! On March 4 - 6, 2016, Santa Barbara International Orchid Show (www.SBOrchidShow.com) returns to Earl Warren Showgrounds in beautiful Santa Barbara, California. Thousands of blooms in every imaginable shape, color, pattern and texture, will be showcased at the show, one of the country’s largest and oldest celebrations of orchids. </w:t>
                      </w:r>
                    </w:p>
                    <w:p w14:paraId="536BE74F" w14:textId="77777777" w:rsidR="00A01738" w:rsidRPr="001306FB" w:rsidRDefault="00A01738" w:rsidP="00A01738">
                      <w:pPr>
                        <w:rPr>
                          <w:rFonts w:ascii="Arial" w:eastAsia="Times New Roman" w:hAnsi="Arial" w:cs="Arial"/>
                          <w:sz w:val="20"/>
                          <w:szCs w:val="20"/>
                        </w:rPr>
                      </w:pPr>
                    </w:p>
                    <w:p w14:paraId="6D9594A4" w14:textId="77777777" w:rsidR="00A01738" w:rsidRPr="001306FB" w:rsidRDefault="00A01738" w:rsidP="00A01738">
                      <w:pPr>
                        <w:rPr>
                          <w:rFonts w:ascii="Arial" w:hAnsi="Arial" w:cs="Arial"/>
                          <w:sz w:val="20"/>
                          <w:szCs w:val="20"/>
                        </w:rPr>
                      </w:pPr>
                      <w:r w:rsidRPr="001306FB">
                        <w:rPr>
                          <w:rFonts w:ascii="Arial" w:hAnsi="Arial" w:cs="Arial"/>
                          <w:color w:val="000000"/>
                        </w:rPr>
                        <w:t xml:space="preserve">The 71st annual Santa Barbara International Orchid Show’s theme, “Wild World of Orchids,” pays homage to a family of flowering plants that boasts 25,000 species, among which beauty is ubiquitous and uniqueness is commonplace. Some are sexy (One species attracts male bees by mimicking the look, scent and feel of a female bee) while others are secretive (It took scientists years to find a moth with a foot-long tongue for pollinating an orchid that hides nectar 12 inches deep.). </w:t>
                      </w:r>
                    </w:p>
                    <w:p w14:paraId="1E745AB4" w14:textId="77777777" w:rsidR="00A01738" w:rsidRPr="001306FB" w:rsidRDefault="00A01738" w:rsidP="00A01738">
                      <w:pPr>
                        <w:rPr>
                          <w:rFonts w:ascii="Arial" w:eastAsia="Times New Roman" w:hAnsi="Arial" w:cs="Arial"/>
                          <w:sz w:val="20"/>
                          <w:szCs w:val="20"/>
                        </w:rPr>
                      </w:pPr>
                    </w:p>
                    <w:p w14:paraId="70C8806E" w14:textId="77777777" w:rsidR="00A01738" w:rsidRPr="001306FB" w:rsidRDefault="00A01738" w:rsidP="00A01738">
                      <w:pPr>
                        <w:rPr>
                          <w:rFonts w:ascii="Arial" w:hAnsi="Arial" w:cs="Arial"/>
                          <w:sz w:val="20"/>
                          <w:szCs w:val="20"/>
                        </w:rPr>
                      </w:pPr>
                      <w:r w:rsidRPr="001306FB">
                        <w:rPr>
                          <w:rFonts w:ascii="Arial" w:hAnsi="Arial" w:cs="Arial"/>
                          <w:color w:val="000000"/>
                        </w:rPr>
                        <w:t xml:space="preserve">The three-day Orchid Show highlights bold and beautiful horticultural innovations and feats of evolution represented by more than 50 orchid exhibitors and vendors from around the world. A highlight of this year’s event is the vanilla orchid, which will add taste to the list of senses stimulated by the diverse array of plants. </w:t>
                      </w:r>
                    </w:p>
                    <w:p w14:paraId="56F40262" w14:textId="77777777" w:rsidR="00A01738" w:rsidRPr="001306FB" w:rsidRDefault="00A01738" w:rsidP="00A01738">
                      <w:pPr>
                        <w:rPr>
                          <w:rFonts w:ascii="Arial" w:eastAsia="Times New Roman" w:hAnsi="Arial" w:cs="Arial"/>
                          <w:sz w:val="20"/>
                          <w:szCs w:val="20"/>
                        </w:rPr>
                      </w:pPr>
                    </w:p>
                    <w:p w14:paraId="6A0C3E58" w14:textId="77777777" w:rsidR="00A01738" w:rsidRPr="001306FB" w:rsidRDefault="00A01738" w:rsidP="00A01738">
                      <w:pPr>
                        <w:rPr>
                          <w:rFonts w:ascii="Arial" w:hAnsi="Arial" w:cs="Arial"/>
                          <w:sz w:val="20"/>
                          <w:szCs w:val="20"/>
                        </w:rPr>
                      </w:pPr>
                      <w:r w:rsidRPr="001306FB">
                        <w:rPr>
                          <w:rFonts w:ascii="Arial" w:hAnsi="Arial" w:cs="Arial"/>
                          <w:color w:val="000000"/>
                        </w:rPr>
                        <w:t xml:space="preserve">Though each year, the orchid show spotlights the novel and new, the event is steeped in a rich history. In its 71 years, it has grown rapidly alongside the public’s burgeoning attraction and access to orchids. Santa Barbara’s relationship with the exotic beauties was fostered by its well-heeled residents with sophisticated taste, such as Anna Dickinson and Edward and Emily </w:t>
                      </w:r>
                      <w:proofErr w:type="spellStart"/>
                      <w:r w:rsidRPr="001306FB">
                        <w:rPr>
                          <w:rFonts w:ascii="Arial" w:hAnsi="Arial" w:cs="Arial"/>
                          <w:color w:val="000000"/>
                        </w:rPr>
                        <w:t>Carpentier</w:t>
                      </w:r>
                      <w:proofErr w:type="spellEnd"/>
                      <w:r w:rsidRPr="001306FB">
                        <w:rPr>
                          <w:rFonts w:ascii="Arial" w:hAnsi="Arial" w:cs="Arial"/>
                          <w:color w:val="000000"/>
                        </w:rPr>
                        <w:t>, who obtained specimens of the then-rare plants from distributors in England in the 1930s and 1940s.</w:t>
                      </w:r>
                    </w:p>
                    <w:p w14:paraId="72C0A084" w14:textId="77777777" w:rsidR="00A01738" w:rsidRPr="001306FB" w:rsidRDefault="00A01738" w:rsidP="00A01738">
                      <w:pPr>
                        <w:rPr>
                          <w:rFonts w:ascii="Arial" w:eastAsia="Times New Roman" w:hAnsi="Arial" w:cs="Arial"/>
                          <w:sz w:val="20"/>
                          <w:szCs w:val="20"/>
                        </w:rPr>
                      </w:pPr>
                    </w:p>
                    <w:p w14:paraId="62DACD08" w14:textId="77777777" w:rsidR="00A01738" w:rsidRPr="001306FB" w:rsidRDefault="00A01738" w:rsidP="00A01738">
                      <w:pPr>
                        <w:rPr>
                          <w:rFonts w:ascii="Arial" w:hAnsi="Arial" w:cs="Arial"/>
                          <w:sz w:val="20"/>
                          <w:szCs w:val="20"/>
                        </w:rPr>
                      </w:pPr>
                      <w:r w:rsidRPr="001306FB">
                        <w:rPr>
                          <w:rFonts w:ascii="Arial" w:hAnsi="Arial" w:cs="Arial"/>
                          <w:color w:val="000000"/>
                        </w:rPr>
                        <w:t xml:space="preserve">The Montecito Grange Hall hosted the first orchid show in 1945. It relocated to the Carrillo Recreation Center in downtown Santa Barbara the next year, and then to the State Armory on Santa Barbara’s Eastside before finding its longtime home at Earl Warren Showgrounds when the rotunda building opened in the early 1960s. </w:t>
                      </w:r>
                    </w:p>
                    <w:p w14:paraId="7EF88717" w14:textId="77777777" w:rsidR="00A01738" w:rsidRPr="001306FB" w:rsidRDefault="00A01738" w:rsidP="00A01738">
                      <w:pPr>
                        <w:rPr>
                          <w:rFonts w:ascii="Arial" w:eastAsia="Times New Roman" w:hAnsi="Arial" w:cs="Arial"/>
                          <w:sz w:val="20"/>
                          <w:szCs w:val="20"/>
                        </w:rPr>
                      </w:pPr>
                    </w:p>
                    <w:p w14:paraId="1F637FBC" w14:textId="77777777" w:rsidR="00A01738" w:rsidRPr="001306FB" w:rsidRDefault="00A01738" w:rsidP="00A01738">
                      <w:pPr>
                        <w:rPr>
                          <w:rFonts w:ascii="Arial" w:hAnsi="Arial" w:cs="Arial"/>
                          <w:sz w:val="20"/>
                          <w:szCs w:val="20"/>
                        </w:rPr>
                      </w:pPr>
                      <w:r w:rsidRPr="001306FB">
                        <w:rPr>
                          <w:rFonts w:ascii="Arial" w:hAnsi="Arial" w:cs="Arial"/>
                          <w:color w:val="000000"/>
                        </w:rPr>
                        <w:t xml:space="preserve">Local cymbidium grower Eliot Rogers managed the show in its youth. He brought his keen eye and vast experience to the role. After World War II, Signal Oil magnate Samuel B. Mosher solidified the area’s place in orchid history by investing over $1.5 million to create one of the world’s most extensive orchid breeding collections at his Rancho Dos Pueblos. Among a citrus farm, carnation nursery, acres of Birds of Paradise, Mosher dedicated eight acres to breeding and growing cymbidiums. </w:t>
                      </w:r>
                    </w:p>
                    <w:p w14:paraId="472804DF" w14:textId="77777777" w:rsidR="00A01738" w:rsidRPr="001306FB" w:rsidRDefault="00A01738" w:rsidP="00A01738">
                      <w:pPr>
                        <w:rPr>
                          <w:rFonts w:ascii="Arial" w:hAnsi="Arial" w:cs="Arial"/>
                        </w:rPr>
                      </w:pPr>
                    </w:p>
                    <w:p w14:paraId="654FB3FA" w14:textId="77777777" w:rsidR="00A01738" w:rsidRPr="001306FB" w:rsidRDefault="00A01738" w:rsidP="00A01738">
                      <w:pPr>
                        <w:rPr>
                          <w:rFonts w:ascii="Arial" w:hAnsi="Arial" w:cs="Arial"/>
                        </w:rPr>
                      </w:pPr>
                    </w:p>
                  </w:txbxContent>
                </v:textbox>
                <w10:wrap type="through" anchorx="page" anchory="page"/>
              </v:shape>
            </w:pict>
          </mc:Fallback>
        </mc:AlternateContent>
      </w:r>
      <w:r>
        <w:rPr>
          <w:noProof/>
        </w:rPr>
        <mc:AlternateContent>
          <mc:Choice Requires="wps">
            <w:drawing>
              <wp:anchor distT="0" distB="0" distL="114300" distR="114300" simplePos="0" relativeHeight="251706368" behindDoc="0" locked="0" layoutInCell="1" allowOverlap="1" wp14:anchorId="3C9D3573" wp14:editId="7618606E">
                <wp:simplePos x="0" y="0"/>
                <wp:positionH relativeFrom="page">
                  <wp:posOffset>-520505</wp:posOffset>
                </wp:positionH>
                <wp:positionV relativeFrom="page">
                  <wp:posOffset>1259840</wp:posOffset>
                </wp:positionV>
                <wp:extent cx="2342515" cy="8655734"/>
                <wp:effectExtent l="0" t="0" r="0" b="5715"/>
                <wp:wrapThrough wrapText="bothSides">
                  <wp:wrapPolygon edited="0">
                    <wp:start x="234" y="0"/>
                    <wp:lineTo x="234" y="21551"/>
                    <wp:lineTo x="21079" y="21551"/>
                    <wp:lineTo x="21079" y="0"/>
                    <wp:lineTo x="234" y="0"/>
                  </wp:wrapPolygon>
                </wp:wrapThrough>
                <wp:docPr id="15" name="Text Box 15"/>
                <wp:cNvGraphicFramePr/>
                <a:graphic xmlns:a="http://schemas.openxmlformats.org/drawingml/2006/main">
                  <a:graphicData uri="http://schemas.microsoft.com/office/word/2010/wordprocessingShape">
                    <wps:wsp>
                      <wps:cNvSpPr txBox="1"/>
                      <wps:spPr>
                        <a:xfrm>
                          <a:off x="0" y="0"/>
                          <a:ext cx="2342515" cy="8655734"/>
                        </a:xfrm>
                        <a:prstGeom prst="rect">
                          <a:avLst/>
                        </a:prstGeom>
                        <a:noFill/>
                        <a:ln>
                          <a:noFill/>
                        </a:ln>
                        <a:effectLst/>
                        <a:extLst>
                          <a:ext uri="{C572A759-6A51-4108-AA02-DFA0A04FC94B}">
                            <ma14:wrappingTextBoxFlag xmlns:ma14="http://schemas.microsoft.com/office/mac/drawingml/2011/main" val="1"/>
                          </a:ext>
                        </a:extLst>
                      </wps:spPr>
                      <wps:txbx>
                        <w:txbxContent>
                          <w:p w14:paraId="69AABF24" w14:textId="77777777" w:rsidR="00A01738" w:rsidRPr="001306FB" w:rsidRDefault="00A01738" w:rsidP="00A01738">
                            <w:pPr>
                              <w:jc w:val="right"/>
                              <w:rPr>
                                <w:rFonts w:ascii="Century Gothic" w:eastAsia="Osaka" w:hAnsi="Century Gothic" w:cs="Apple Chancery"/>
                                <w:b/>
                                <w:bCs/>
                                <w:color w:val="F8EE51"/>
                                <w:sz w:val="36"/>
                              </w:rPr>
                            </w:pPr>
                          </w:p>
                          <w:p w14:paraId="5673CAAD" w14:textId="77777777" w:rsidR="00A01738" w:rsidRPr="001306FB" w:rsidRDefault="00A01738" w:rsidP="00A01738">
                            <w:pPr>
                              <w:jc w:val="right"/>
                              <w:rPr>
                                <w:rFonts w:ascii="Century Gothic" w:eastAsia="Osaka" w:hAnsi="Century Gothic" w:cs="Apple Chancery"/>
                                <w:b/>
                                <w:bCs/>
                                <w:color w:val="F8EE51"/>
                                <w:sz w:val="34"/>
                                <w:szCs w:val="34"/>
                              </w:rPr>
                            </w:pPr>
                            <w:r w:rsidRPr="001306FB">
                              <w:rPr>
                                <w:rFonts w:ascii="Century Gothic" w:eastAsia="Osaka" w:hAnsi="Century Gothic" w:cs="Apple Chancery"/>
                                <w:b/>
                                <w:bCs/>
                                <w:color w:val="F8EE51"/>
                                <w:sz w:val="34"/>
                                <w:szCs w:val="34"/>
                              </w:rPr>
                              <w:t>PRESS RELEASE</w:t>
                            </w:r>
                          </w:p>
                          <w:p w14:paraId="33333FB1" w14:textId="77777777" w:rsidR="00A01738" w:rsidRPr="001306FB" w:rsidRDefault="00A01738" w:rsidP="00A01738">
                            <w:pPr>
                              <w:jc w:val="right"/>
                              <w:rPr>
                                <w:rFonts w:ascii="Century Gothic" w:eastAsia="Osaka" w:hAnsi="Century Gothic" w:cs="Apple Chancery"/>
                                <w:b/>
                                <w:bCs/>
                                <w:i/>
                                <w:color w:val="F8EE51"/>
                                <w:sz w:val="22"/>
                                <w:szCs w:val="22"/>
                              </w:rPr>
                            </w:pPr>
                            <w:r w:rsidRPr="001306FB">
                              <w:rPr>
                                <w:rFonts w:ascii="Century Gothic" w:eastAsia="Osaka" w:hAnsi="Century Gothic" w:cs="Apple Chancery"/>
                                <w:b/>
                                <w:bCs/>
                                <w:i/>
                                <w:color w:val="F8EE51"/>
                                <w:sz w:val="22"/>
                                <w:szCs w:val="22"/>
                              </w:rPr>
                              <w:t>For Immediate Release</w:t>
                            </w:r>
                          </w:p>
                          <w:p w14:paraId="501F31E8" w14:textId="77777777" w:rsidR="00A01738" w:rsidRDefault="00A01738" w:rsidP="00A01738">
                            <w:pPr>
                              <w:jc w:val="right"/>
                              <w:rPr>
                                <w:rFonts w:ascii="Century Gothic" w:eastAsia="Osaka" w:hAnsi="Century Gothic" w:cs="Apple Chancery"/>
                                <w:b/>
                                <w:bCs/>
                                <w:color w:val="F8EE51"/>
                              </w:rPr>
                            </w:pPr>
                          </w:p>
                          <w:p w14:paraId="57CA6B7E" w14:textId="77777777" w:rsidR="00A01738" w:rsidRDefault="00A01738" w:rsidP="00A01738">
                            <w:pPr>
                              <w:jc w:val="right"/>
                              <w:rPr>
                                <w:rFonts w:ascii="Century Gothic" w:eastAsia="Osaka" w:hAnsi="Century Gothic" w:cs="Apple Chancery"/>
                                <w:b/>
                                <w:bCs/>
                                <w:color w:val="F8EE51"/>
                              </w:rPr>
                            </w:pPr>
                          </w:p>
                          <w:p w14:paraId="0B8AB54A" w14:textId="77777777" w:rsidR="00A01738" w:rsidRDefault="00A01738" w:rsidP="00A01738">
                            <w:pPr>
                              <w:jc w:val="right"/>
                              <w:rPr>
                                <w:rFonts w:ascii="Century Gothic" w:eastAsia="Osaka" w:hAnsi="Century Gothic" w:cs="Apple Chancery"/>
                                <w:b/>
                                <w:bCs/>
                                <w:color w:val="F8EE51"/>
                              </w:rPr>
                            </w:pPr>
                          </w:p>
                          <w:p w14:paraId="63599CAA" w14:textId="77777777" w:rsidR="00A01738" w:rsidRDefault="00A01738" w:rsidP="00A01738">
                            <w:pPr>
                              <w:jc w:val="right"/>
                              <w:rPr>
                                <w:rFonts w:ascii="Century Gothic" w:eastAsia="Osaka" w:hAnsi="Century Gothic" w:cs="Apple Chancery"/>
                                <w:b/>
                                <w:bCs/>
                                <w:color w:val="F8EE51"/>
                              </w:rPr>
                            </w:pPr>
                          </w:p>
                          <w:p w14:paraId="7FDC1C37" w14:textId="77777777" w:rsidR="00A01738" w:rsidRDefault="00A01738" w:rsidP="00A01738">
                            <w:pPr>
                              <w:jc w:val="right"/>
                              <w:rPr>
                                <w:rFonts w:ascii="Century Gothic" w:eastAsia="Osaka" w:hAnsi="Century Gothic" w:cs="Apple Chancery"/>
                                <w:b/>
                                <w:bCs/>
                                <w:color w:val="F8EE51"/>
                              </w:rPr>
                            </w:pPr>
                          </w:p>
                          <w:p w14:paraId="3A3370DA" w14:textId="77777777" w:rsidR="00A01738" w:rsidRPr="001306FB" w:rsidRDefault="00A01738" w:rsidP="00A01738">
                            <w:pPr>
                              <w:jc w:val="right"/>
                              <w:rPr>
                                <w:rFonts w:ascii="Century Gothic" w:eastAsia="Osaka" w:hAnsi="Century Gothic" w:cs="Apple Chancery"/>
                                <w:b/>
                                <w:bCs/>
                                <w:color w:val="F8EE51"/>
                              </w:rPr>
                            </w:pPr>
                            <w:r w:rsidRPr="001306FB">
                              <w:rPr>
                                <w:rFonts w:ascii="Century Gothic" w:eastAsia="Osaka" w:hAnsi="Century Gothic" w:cs="Apple Chancery"/>
                                <w:b/>
                                <w:bCs/>
                                <w:color w:val="F8EE51"/>
                              </w:rPr>
                              <w:t xml:space="preserve">PRESS CONTACT </w:t>
                            </w:r>
                          </w:p>
                          <w:p w14:paraId="627D333C" w14:textId="77777777" w:rsidR="00A01738" w:rsidRPr="001306FB" w:rsidRDefault="00A01738" w:rsidP="00A01738">
                            <w:pPr>
                              <w:jc w:val="right"/>
                              <w:rPr>
                                <w:rFonts w:ascii="Century Gothic" w:hAnsi="Century Gothic"/>
                                <w:color w:val="F8EE51"/>
                              </w:rPr>
                            </w:pPr>
                            <w:r w:rsidRPr="001306FB">
                              <w:rPr>
                                <w:rFonts w:ascii="Century Gothic" w:hAnsi="Century Gothic"/>
                                <w:color w:val="F8EE51"/>
                              </w:rPr>
                              <w:t>Leigh-Anne Anderson</w:t>
                            </w:r>
                          </w:p>
                          <w:p w14:paraId="78236F0B" w14:textId="77777777" w:rsidR="00A01738" w:rsidRPr="001306FB" w:rsidRDefault="00B17330" w:rsidP="00A01738">
                            <w:pPr>
                              <w:jc w:val="right"/>
                              <w:rPr>
                                <w:rFonts w:ascii="Century Gothic" w:hAnsi="Century Gothic"/>
                                <w:color w:val="F8EE51"/>
                              </w:rPr>
                            </w:pPr>
                            <w:hyperlink r:id="rId5" w:tgtFrame="_blank" w:history="1">
                              <w:r w:rsidR="00A01738" w:rsidRPr="001306FB">
                                <w:rPr>
                                  <w:rFonts w:ascii="Century Gothic" w:hAnsi="Century Gothic"/>
                                  <w:color w:val="F8EE51"/>
                                </w:rPr>
                                <w:t>(310) 990 5752</w:t>
                              </w:r>
                            </w:hyperlink>
                          </w:p>
                          <w:p w14:paraId="0267E892" w14:textId="77777777" w:rsidR="00A01738" w:rsidRPr="001306FB" w:rsidRDefault="00A01738" w:rsidP="00A01738">
                            <w:pPr>
                              <w:jc w:val="right"/>
                              <w:rPr>
                                <w:rStyle w:val="Hyperlink"/>
                                <w:rFonts w:ascii="Century Gothic" w:hAnsi="Century Gothic"/>
                                <w:color w:val="F8EE51"/>
                              </w:rPr>
                            </w:pPr>
                            <w:r w:rsidRPr="001306FB">
                              <w:rPr>
                                <w:rFonts w:ascii="Century Gothic" w:hAnsi="Century Gothic"/>
                                <w:color w:val="F8EE51"/>
                              </w:rPr>
                              <w:fldChar w:fldCharType="begin"/>
                            </w:r>
                            <w:r w:rsidRPr="001306FB">
                              <w:rPr>
                                <w:rFonts w:ascii="Century Gothic" w:hAnsi="Century Gothic"/>
                                <w:color w:val="F8EE51"/>
                              </w:rPr>
                              <w:instrText xml:space="preserve"> HYPERLINK "mailto:SBOrchidShowPublicity@gmail.com%20" </w:instrText>
                            </w:r>
                            <w:r w:rsidRPr="001306FB">
                              <w:rPr>
                                <w:rFonts w:ascii="Century Gothic" w:hAnsi="Century Gothic"/>
                                <w:color w:val="F8EE51"/>
                              </w:rPr>
                              <w:fldChar w:fldCharType="separate"/>
                            </w:r>
                            <w:r w:rsidRPr="001306FB">
                              <w:rPr>
                                <w:rStyle w:val="Hyperlink"/>
                                <w:rFonts w:ascii="Century Gothic" w:hAnsi="Century Gothic"/>
                                <w:color w:val="F8EE51"/>
                              </w:rPr>
                              <w:t>Email</w:t>
                            </w:r>
                          </w:p>
                          <w:p w14:paraId="6751C7FB" w14:textId="77777777" w:rsidR="00A01738" w:rsidRPr="001306FB" w:rsidRDefault="00A01738" w:rsidP="00A01738">
                            <w:pPr>
                              <w:rPr>
                                <w:rFonts w:ascii="Century Gothic" w:eastAsia="Osaka" w:hAnsi="Century Gothic" w:cs="Apple Chancery"/>
                                <w:b/>
                                <w:bCs/>
                                <w:color w:val="F8EE51"/>
                              </w:rPr>
                            </w:pPr>
                            <w:r w:rsidRPr="001306FB">
                              <w:rPr>
                                <w:rFonts w:ascii="Century Gothic" w:hAnsi="Century Gothic"/>
                                <w:color w:val="F8EE51"/>
                              </w:rPr>
                              <w:fldChar w:fldCharType="end"/>
                            </w:r>
                          </w:p>
                          <w:p w14:paraId="4771E910" w14:textId="77777777" w:rsidR="00A01738" w:rsidRPr="001306FB" w:rsidRDefault="00A01738" w:rsidP="00A01738">
                            <w:pPr>
                              <w:jc w:val="right"/>
                              <w:rPr>
                                <w:rFonts w:ascii="Century Gothic" w:eastAsia="Osaka" w:hAnsi="Century Gothic" w:cs="Apple Chancery"/>
                                <w:b/>
                                <w:bCs/>
                                <w:color w:val="F8EE51"/>
                              </w:rPr>
                            </w:pPr>
                            <w:r w:rsidRPr="001306FB">
                              <w:rPr>
                                <w:rFonts w:ascii="Century Gothic" w:eastAsia="Osaka" w:hAnsi="Century Gothic" w:cs="Apple Chancery"/>
                                <w:b/>
                                <w:bCs/>
                                <w:color w:val="F8EE51"/>
                              </w:rPr>
                              <w:t>WEBSITE</w:t>
                            </w:r>
                          </w:p>
                          <w:p w14:paraId="7806E579" w14:textId="77777777" w:rsidR="00A01738" w:rsidRPr="001306FB" w:rsidRDefault="00A01738" w:rsidP="00A01738">
                            <w:pPr>
                              <w:jc w:val="right"/>
                              <w:rPr>
                                <w:rStyle w:val="Hyperlink"/>
                                <w:rFonts w:ascii="Century Gothic" w:hAnsi="Century Gothic"/>
                                <w:color w:val="F8EE51"/>
                              </w:rPr>
                            </w:pPr>
                            <w:r w:rsidRPr="001306FB">
                              <w:rPr>
                                <w:rFonts w:ascii="Century Gothic" w:hAnsi="Century Gothic"/>
                                <w:color w:val="F8EE51"/>
                              </w:rPr>
                              <w:fldChar w:fldCharType="begin"/>
                            </w:r>
                            <w:r w:rsidRPr="001306FB">
                              <w:rPr>
                                <w:rFonts w:ascii="Century Gothic" w:hAnsi="Century Gothic"/>
                                <w:color w:val="F8EE51"/>
                              </w:rPr>
                              <w:instrText xml:space="preserve"> HYPERLINK "http://www.sborchidshow.com/" </w:instrText>
                            </w:r>
                            <w:r w:rsidRPr="001306FB">
                              <w:rPr>
                                <w:rFonts w:ascii="Century Gothic" w:hAnsi="Century Gothic"/>
                                <w:color w:val="F8EE51"/>
                              </w:rPr>
                              <w:fldChar w:fldCharType="separate"/>
                            </w:r>
                            <w:r w:rsidRPr="001306FB">
                              <w:rPr>
                                <w:rStyle w:val="Hyperlink"/>
                                <w:rFonts w:ascii="Century Gothic" w:hAnsi="Century Gothic"/>
                                <w:color w:val="F8EE51"/>
                              </w:rPr>
                              <w:t>SBorchidshow.com</w:t>
                            </w:r>
                          </w:p>
                          <w:p w14:paraId="3B9E4AEB" w14:textId="77777777" w:rsidR="00A01738" w:rsidRPr="001306FB" w:rsidRDefault="00A01738" w:rsidP="00A01738">
                            <w:pPr>
                              <w:jc w:val="right"/>
                              <w:rPr>
                                <w:rFonts w:ascii="Century Gothic" w:eastAsia="Osaka" w:hAnsi="Century Gothic" w:cs="Apple Chancery"/>
                                <w:b/>
                                <w:bCs/>
                                <w:color w:val="F8EE51"/>
                              </w:rPr>
                            </w:pPr>
                            <w:r w:rsidRPr="001306FB">
                              <w:rPr>
                                <w:rFonts w:ascii="Century Gothic" w:hAnsi="Century Gothic"/>
                                <w:color w:val="F8EE51"/>
                              </w:rPr>
                              <w:fldChar w:fldCharType="end"/>
                            </w:r>
                            <w:hyperlink r:id="rId6" w:history="1">
                              <w:r w:rsidRPr="001306FB">
                                <w:rPr>
                                  <w:rStyle w:val="Hyperlink"/>
                                  <w:rFonts w:ascii="Century Gothic" w:eastAsia="Osaka" w:hAnsi="Century Gothic" w:cs="Apple Chancery"/>
                                  <w:bCs/>
                                  <w:color w:val="F8EE51"/>
                                </w:rPr>
                                <w:t>Concurrent Events</w:t>
                              </w:r>
                            </w:hyperlink>
                          </w:p>
                          <w:p w14:paraId="42ACEBDE" w14:textId="77777777" w:rsidR="00A01738" w:rsidRPr="001306FB" w:rsidRDefault="00A01738" w:rsidP="00A01738">
                            <w:pPr>
                              <w:rPr>
                                <w:rFonts w:ascii="Century Gothic" w:eastAsia="Osaka" w:hAnsi="Century Gothic" w:cs="Apple Chancery"/>
                                <w:b/>
                                <w:bCs/>
                                <w:color w:val="F8EE51"/>
                              </w:rPr>
                            </w:pPr>
                          </w:p>
                          <w:p w14:paraId="7EE17CF6" w14:textId="77777777" w:rsidR="00A01738" w:rsidRPr="001306FB" w:rsidRDefault="00A01738" w:rsidP="00A01738">
                            <w:pPr>
                              <w:jc w:val="center"/>
                              <w:rPr>
                                <w:rFonts w:ascii="Century Gothic" w:eastAsia="Osaka" w:hAnsi="Century Gothic" w:cs="Apple Chancery"/>
                                <w:b/>
                                <w:bCs/>
                                <w:color w:val="F8EE51"/>
                              </w:rPr>
                            </w:pPr>
                          </w:p>
                          <w:p w14:paraId="2B83D6FD" w14:textId="77777777" w:rsidR="00A01738" w:rsidRPr="001306FB" w:rsidRDefault="00A01738" w:rsidP="00A01738">
                            <w:pPr>
                              <w:jc w:val="right"/>
                              <w:rPr>
                                <w:rFonts w:ascii="Century Gothic" w:eastAsia="Osaka" w:hAnsi="Century Gothic" w:cs="Apple Chancery"/>
                                <w:b/>
                                <w:bCs/>
                                <w:color w:val="F8EE51"/>
                              </w:rPr>
                            </w:pPr>
                            <w:r w:rsidRPr="001306FB">
                              <w:rPr>
                                <w:rFonts w:ascii="Century Gothic" w:eastAsia="Osaka" w:hAnsi="Century Gothic" w:cs="Apple Chancery"/>
                                <w:b/>
                                <w:bCs/>
                                <w:color w:val="F8EE51"/>
                              </w:rPr>
                              <w:t>SOCIAL</w:t>
                            </w:r>
                          </w:p>
                          <w:p w14:paraId="7BDB77DB" w14:textId="77777777" w:rsidR="00A01738" w:rsidRPr="001306FB" w:rsidRDefault="00B17330" w:rsidP="00A01738">
                            <w:pPr>
                              <w:jc w:val="right"/>
                              <w:rPr>
                                <w:rFonts w:ascii="Century Gothic" w:eastAsia="Osaka" w:hAnsi="Century Gothic" w:cs="Apple Chancery"/>
                                <w:bCs/>
                                <w:color w:val="F8EE51"/>
                              </w:rPr>
                            </w:pPr>
                            <w:hyperlink r:id="rId7" w:history="1">
                              <w:r w:rsidR="00A01738" w:rsidRPr="001306FB">
                                <w:rPr>
                                  <w:rStyle w:val="Hyperlink"/>
                                  <w:rFonts w:ascii="Century Gothic" w:eastAsia="Osaka" w:hAnsi="Century Gothic" w:cs="Apple Chancery"/>
                                  <w:bCs/>
                                  <w:color w:val="F8EE51"/>
                                </w:rPr>
                                <w:t>Facebook</w:t>
                              </w:r>
                            </w:hyperlink>
                          </w:p>
                          <w:p w14:paraId="2D92057F" w14:textId="77777777" w:rsidR="00A01738" w:rsidRPr="001306FB" w:rsidRDefault="00B17330" w:rsidP="00A01738">
                            <w:pPr>
                              <w:jc w:val="right"/>
                              <w:rPr>
                                <w:rFonts w:ascii="Century Gothic" w:eastAsia="Osaka" w:hAnsi="Century Gothic" w:cs="Apple Chancery"/>
                                <w:bCs/>
                                <w:color w:val="F8EE51"/>
                              </w:rPr>
                            </w:pPr>
                            <w:hyperlink r:id="rId8" w:history="1">
                              <w:r w:rsidR="00A01738" w:rsidRPr="001306FB">
                                <w:rPr>
                                  <w:rStyle w:val="Hyperlink"/>
                                  <w:rFonts w:ascii="Century Gothic" w:eastAsia="Osaka" w:hAnsi="Century Gothic" w:cs="Apple Chancery"/>
                                  <w:bCs/>
                                  <w:color w:val="F8EE51"/>
                                </w:rPr>
                                <w:t>Twitter</w:t>
                              </w:r>
                            </w:hyperlink>
                          </w:p>
                          <w:p w14:paraId="55E99335" w14:textId="77777777" w:rsidR="00A01738" w:rsidRPr="001306FB" w:rsidRDefault="00B17330" w:rsidP="00A01738">
                            <w:pPr>
                              <w:jc w:val="right"/>
                              <w:rPr>
                                <w:rFonts w:ascii="Century Gothic" w:eastAsia="Osaka" w:hAnsi="Century Gothic" w:cs="Apple Chancery"/>
                                <w:bCs/>
                                <w:color w:val="F8EE51"/>
                              </w:rPr>
                            </w:pPr>
                            <w:hyperlink r:id="rId9" w:history="1">
                              <w:r w:rsidR="00A01738" w:rsidRPr="001306FB">
                                <w:rPr>
                                  <w:rStyle w:val="Hyperlink"/>
                                  <w:rFonts w:ascii="Century Gothic" w:eastAsia="Osaka" w:hAnsi="Century Gothic" w:cs="Apple Chancery"/>
                                  <w:bCs/>
                                  <w:color w:val="F8EE51"/>
                                </w:rPr>
                                <w:t>Instagram</w:t>
                              </w:r>
                            </w:hyperlink>
                          </w:p>
                          <w:p w14:paraId="7CC12953" w14:textId="77777777" w:rsidR="00A01738" w:rsidRPr="001306FB" w:rsidRDefault="00B17330" w:rsidP="00A01738">
                            <w:pPr>
                              <w:jc w:val="right"/>
                              <w:rPr>
                                <w:rFonts w:ascii="Century Gothic" w:eastAsia="Osaka" w:hAnsi="Century Gothic" w:cs="Apple Chancery"/>
                                <w:bCs/>
                                <w:color w:val="F8EE51"/>
                              </w:rPr>
                            </w:pPr>
                            <w:hyperlink r:id="rId10" w:history="1">
                              <w:r w:rsidR="00A01738" w:rsidRPr="001306FB">
                                <w:rPr>
                                  <w:rStyle w:val="Hyperlink"/>
                                  <w:rFonts w:ascii="Century Gothic" w:eastAsia="Osaka" w:hAnsi="Century Gothic" w:cs="Apple Chancery"/>
                                  <w:bCs/>
                                  <w:color w:val="F8EE51"/>
                                </w:rPr>
                                <w:t>Pinterest</w:t>
                              </w:r>
                            </w:hyperlink>
                          </w:p>
                          <w:p w14:paraId="195B4386" w14:textId="77777777" w:rsidR="00A01738" w:rsidRPr="001306FB" w:rsidRDefault="00A01738" w:rsidP="00A01738">
                            <w:pPr>
                              <w:jc w:val="right"/>
                              <w:rPr>
                                <w:rFonts w:ascii="Century Gothic" w:eastAsia="Osaka" w:hAnsi="Century Gothic" w:cs="Apple Chancery"/>
                                <w:bCs/>
                                <w:color w:val="F8EE51"/>
                              </w:rPr>
                            </w:pPr>
                            <w:r w:rsidRPr="001306FB">
                              <w:rPr>
                                <w:rFonts w:ascii="Century Gothic" w:eastAsia="Osaka" w:hAnsi="Century Gothic" w:cs="Apple Chancery"/>
                                <w:bCs/>
                                <w:color w:val="F8EE51"/>
                              </w:rPr>
                              <w:t>#</w:t>
                            </w:r>
                            <w:proofErr w:type="spellStart"/>
                            <w:r w:rsidRPr="001306FB">
                              <w:rPr>
                                <w:rFonts w:ascii="Century Gothic" w:eastAsia="Osaka" w:hAnsi="Century Gothic" w:cs="Apple Chancery"/>
                                <w:bCs/>
                                <w:color w:val="F8EE51"/>
                              </w:rPr>
                              <w:t>SBorchidshow</w:t>
                            </w:r>
                            <w:proofErr w:type="spellEnd"/>
                          </w:p>
                          <w:p w14:paraId="5D3A3495" w14:textId="77777777" w:rsidR="00A01738" w:rsidRPr="001306FB" w:rsidRDefault="00A01738" w:rsidP="00A01738">
                            <w:pPr>
                              <w:jc w:val="right"/>
                              <w:rPr>
                                <w:rFonts w:ascii="Century Gothic" w:eastAsia="Osaka" w:hAnsi="Century Gothic" w:cs="Apple Chancery"/>
                                <w:bCs/>
                                <w:color w:val="F8EE51"/>
                              </w:rPr>
                            </w:pPr>
                          </w:p>
                          <w:p w14:paraId="1D002E38" w14:textId="77777777" w:rsidR="00A01738" w:rsidRPr="001306FB" w:rsidRDefault="00A01738" w:rsidP="00A01738">
                            <w:pPr>
                              <w:jc w:val="right"/>
                              <w:rPr>
                                <w:rFonts w:ascii="Century Gothic" w:eastAsia="Osaka" w:hAnsi="Century Gothic" w:cs="Apple Chancery"/>
                                <w:b/>
                                <w:bCs/>
                                <w:color w:val="F8EE51"/>
                              </w:rPr>
                            </w:pPr>
                          </w:p>
                          <w:p w14:paraId="2AF9D803" w14:textId="77777777" w:rsidR="00A01738" w:rsidRPr="001306FB" w:rsidRDefault="00A01738" w:rsidP="00A01738">
                            <w:pPr>
                              <w:jc w:val="right"/>
                              <w:rPr>
                                <w:rFonts w:ascii="Century Gothic" w:eastAsia="Osaka" w:hAnsi="Century Gothic" w:cs="Apple Chancery"/>
                                <w:b/>
                                <w:bCs/>
                                <w:color w:val="F8EE51"/>
                              </w:rPr>
                            </w:pPr>
                            <w:r w:rsidRPr="001306FB">
                              <w:rPr>
                                <w:rFonts w:ascii="Century Gothic" w:eastAsia="Osaka" w:hAnsi="Century Gothic" w:cs="Apple Chancery"/>
                                <w:b/>
                                <w:bCs/>
                                <w:color w:val="F8EE51"/>
                              </w:rPr>
                              <w:t>GROUP SALES</w:t>
                            </w:r>
                          </w:p>
                          <w:p w14:paraId="4DE0B15F" w14:textId="77777777" w:rsidR="00A01738" w:rsidRPr="001306FB" w:rsidRDefault="00B17330" w:rsidP="00A01738">
                            <w:pPr>
                              <w:jc w:val="right"/>
                              <w:rPr>
                                <w:rFonts w:ascii="Century Gothic" w:hAnsi="Century Gothic"/>
                                <w:bCs/>
                                <w:noProof/>
                                <w:color w:val="F8EE51"/>
                              </w:rPr>
                            </w:pPr>
                            <w:hyperlink r:id="rId11" w:history="1">
                              <w:r w:rsidR="00A01738" w:rsidRPr="001306FB">
                                <w:rPr>
                                  <w:rStyle w:val="Hyperlink"/>
                                  <w:rFonts w:ascii="Century Gothic" w:hAnsi="Century Gothic"/>
                                  <w:bCs/>
                                  <w:noProof/>
                                  <w:color w:val="F8EE51"/>
                                </w:rPr>
                                <w:t>Online Registration</w:t>
                              </w:r>
                            </w:hyperlink>
                          </w:p>
                          <w:p w14:paraId="400171E3" w14:textId="77777777" w:rsidR="00A01738" w:rsidRPr="001306FB" w:rsidRDefault="00B17330" w:rsidP="00A01738">
                            <w:pPr>
                              <w:jc w:val="right"/>
                              <w:rPr>
                                <w:rFonts w:ascii="Century Gothic" w:hAnsi="Century Gothic"/>
                                <w:bCs/>
                                <w:noProof/>
                                <w:color w:val="F8EE51"/>
                              </w:rPr>
                            </w:pPr>
                            <w:hyperlink r:id="rId12" w:history="1">
                              <w:r w:rsidR="00A01738" w:rsidRPr="001306FB">
                                <w:rPr>
                                  <w:rStyle w:val="Hyperlink"/>
                                  <w:rFonts w:ascii="Century Gothic" w:hAnsi="Century Gothic"/>
                                  <w:bCs/>
                                  <w:noProof/>
                                  <w:color w:val="F8EE51"/>
                                </w:rPr>
                                <w:t>Sales Contact</w:t>
                              </w:r>
                            </w:hyperlink>
                          </w:p>
                          <w:p w14:paraId="127AEC48" w14:textId="77777777" w:rsidR="00A01738" w:rsidRPr="001306FB" w:rsidRDefault="00A01738" w:rsidP="00A01738">
                            <w:pPr>
                              <w:jc w:val="right"/>
                              <w:rPr>
                                <w:rFonts w:ascii="Century Gothic" w:hAnsi="Century Gothic"/>
                                <w:bCs/>
                                <w:noProof/>
                                <w:color w:val="F8EE51"/>
                              </w:rPr>
                            </w:pPr>
                          </w:p>
                          <w:p w14:paraId="10C73F54" w14:textId="77777777" w:rsidR="00A01738" w:rsidRPr="001306FB" w:rsidRDefault="00A01738" w:rsidP="00A01738">
                            <w:pPr>
                              <w:jc w:val="right"/>
                              <w:rPr>
                                <w:rFonts w:ascii="Century Gothic" w:hAnsi="Century Gothic"/>
                                <w:b/>
                                <w:bCs/>
                                <w:noProof/>
                                <w:color w:val="F8EE51"/>
                              </w:rPr>
                            </w:pPr>
                            <w:r w:rsidRPr="001306FB">
                              <w:rPr>
                                <w:rFonts w:ascii="Century Gothic" w:hAnsi="Century Gothic"/>
                                <w:b/>
                                <w:bCs/>
                                <w:noProof/>
                                <w:color w:val="F8EE51"/>
                              </w:rPr>
                              <w:t>SHOW PHONE</w:t>
                            </w:r>
                          </w:p>
                          <w:p w14:paraId="46D543B2" w14:textId="77777777" w:rsidR="00A01738" w:rsidRPr="001306FB" w:rsidRDefault="00A01738" w:rsidP="00A01738">
                            <w:pPr>
                              <w:jc w:val="right"/>
                              <w:rPr>
                                <w:rFonts w:ascii="Century Gothic" w:hAnsi="Century Gothic"/>
                                <w:color w:val="F8EE51"/>
                              </w:rPr>
                            </w:pPr>
                            <w:r>
                              <w:rPr>
                                <w:rFonts w:ascii="Century Gothic" w:hAnsi="Century Gothic"/>
                                <w:color w:val="F8EE51"/>
                              </w:rPr>
                              <w:t xml:space="preserve">(805) </w:t>
                            </w:r>
                            <w:r w:rsidRPr="001306FB">
                              <w:rPr>
                                <w:rFonts w:ascii="Century Gothic" w:hAnsi="Century Gothic"/>
                                <w:color w:val="F8EE51"/>
                              </w:rPr>
                              <w:t>403-1533</w:t>
                            </w:r>
                          </w:p>
                          <w:p w14:paraId="7E92D6C2" w14:textId="77777777" w:rsidR="00A01738" w:rsidRPr="001306FB" w:rsidRDefault="00A01738" w:rsidP="00A01738">
                            <w:pPr>
                              <w:jc w:val="right"/>
                              <w:rPr>
                                <w:rFonts w:ascii="Century Gothic" w:hAnsi="Century Gothic"/>
                                <w:b/>
                                <w:bCs/>
                                <w:noProof/>
                                <w:color w:val="F8EE5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D3573" id="Text_x0020_Box_x0020_15" o:spid="_x0000_s1027" type="#_x0000_t202" style="position:absolute;left:0;text-align:left;margin-left:-41pt;margin-top:99.2pt;width:184.45pt;height:681.5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" mv:complextextbox="1" filled="f" stroked="f">
                <v:textbox>
                  <w:txbxContent>
                    <w:p w14:paraId="69AABF24" w14:textId="77777777" w:rsidR="00A01738" w:rsidRPr="001306FB" w:rsidRDefault="00A01738" w:rsidP="00A01738">
                      <w:pPr>
                        <w:jc w:val="right"/>
                        <w:rPr>
                          <w:rFonts w:ascii="Century Gothic" w:eastAsia="Osaka" w:hAnsi="Century Gothic" w:cs="Apple Chancery"/>
                          <w:b/>
                          <w:bCs/>
                          <w:color w:val="F8EE51"/>
                          <w:sz w:val="36"/>
                        </w:rPr>
                      </w:pPr>
                    </w:p>
                    <w:p w14:paraId="5673CAAD" w14:textId="77777777" w:rsidR="00A01738" w:rsidRPr="001306FB" w:rsidRDefault="00A01738" w:rsidP="00A01738">
                      <w:pPr>
                        <w:jc w:val="right"/>
                        <w:rPr>
                          <w:rFonts w:ascii="Century Gothic" w:eastAsia="Osaka" w:hAnsi="Century Gothic" w:cs="Apple Chancery"/>
                          <w:b/>
                          <w:bCs/>
                          <w:color w:val="F8EE51"/>
                          <w:sz w:val="34"/>
                          <w:szCs w:val="34"/>
                        </w:rPr>
                      </w:pPr>
                      <w:r w:rsidRPr="001306FB">
                        <w:rPr>
                          <w:rFonts w:ascii="Century Gothic" w:eastAsia="Osaka" w:hAnsi="Century Gothic" w:cs="Apple Chancery"/>
                          <w:b/>
                          <w:bCs/>
                          <w:color w:val="F8EE51"/>
                          <w:sz w:val="34"/>
                          <w:szCs w:val="34"/>
                        </w:rPr>
                        <w:t>PRESS RELEASE</w:t>
                      </w:r>
                    </w:p>
                    <w:p w14:paraId="33333FB1" w14:textId="77777777" w:rsidR="00A01738" w:rsidRPr="001306FB" w:rsidRDefault="00A01738" w:rsidP="00A01738">
                      <w:pPr>
                        <w:jc w:val="right"/>
                        <w:rPr>
                          <w:rFonts w:ascii="Century Gothic" w:eastAsia="Osaka" w:hAnsi="Century Gothic" w:cs="Apple Chancery"/>
                          <w:b/>
                          <w:bCs/>
                          <w:i/>
                          <w:color w:val="F8EE51"/>
                          <w:sz w:val="22"/>
                          <w:szCs w:val="22"/>
                        </w:rPr>
                      </w:pPr>
                      <w:r w:rsidRPr="001306FB">
                        <w:rPr>
                          <w:rFonts w:ascii="Century Gothic" w:eastAsia="Osaka" w:hAnsi="Century Gothic" w:cs="Apple Chancery"/>
                          <w:b/>
                          <w:bCs/>
                          <w:i/>
                          <w:color w:val="F8EE51"/>
                          <w:sz w:val="22"/>
                          <w:szCs w:val="22"/>
                        </w:rPr>
                        <w:t>For Immediate Release</w:t>
                      </w:r>
                    </w:p>
                    <w:p w14:paraId="501F31E8" w14:textId="77777777" w:rsidR="00A01738" w:rsidRDefault="00A01738" w:rsidP="00A01738">
                      <w:pPr>
                        <w:jc w:val="right"/>
                        <w:rPr>
                          <w:rFonts w:ascii="Century Gothic" w:eastAsia="Osaka" w:hAnsi="Century Gothic" w:cs="Apple Chancery"/>
                          <w:b/>
                          <w:bCs/>
                          <w:color w:val="F8EE51"/>
                        </w:rPr>
                      </w:pPr>
                    </w:p>
                    <w:p w14:paraId="57CA6B7E" w14:textId="77777777" w:rsidR="00A01738" w:rsidRDefault="00A01738" w:rsidP="00A01738">
                      <w:pPr>
                        <w:jc w:val="right"/>
                        <w:rPr>
                          <w:rFonts w:ascii="Century Gothic" w:eastAsia="Osaka" w:hAnsi="Century Gothic" w:cs="Apple Chancery"/>
                          <w:b/>
                          <w:bCs/>
                          <w:color w:val="F8EE51"/>
                        </w:rPr>
                      </w:pPr>
                    </w:p>
                    <w:p w14:paraId="0B8AB54A" w14:textId="77777777" w:rsidR="00A01738" w:rsidRDefault="00A01738" w:rsidP="00A01738">
                      <w:pPr>
                        <w:jc w:val="right"/>
                        <w:rPr>
                          <w:rFonts w:ascii="Century Gothic" w:eastAsia="Osaka" w:hAnsi="Century Gothic" w:cs="Apple Chancery"/>
                          <w:b/>
                          <w:bCs/>
                          <w:color w:val="F8EE51"/>
                        </w:rPr>
                      </w:pPr>
                    </w:p>
                    <w:p w14:paraId="63599CAA" w14:textId="77777777" w:rsidR="00A01738" w:rsidRDefault="00A01738" w:rsidP="00A01738">
                      <w:pPr>
                        <w:jc w:val="right"/>
                        <w:rPr>
                          <w:rFonts w:ascii="Century Gothic" w:eastAsia="Osaka" w:hAnsi="Century Gothic" w:cs="Apple Chancery"/>
                          <w:b/>
                          <w:bCs/>
                          <w:color w:val="F8EE51"/>
                        </w:rPr>
                      </w:pPr>
                    </w:p>
                    <w:p w14:paraId="7FDC1C37" w14:textId="77777777" w:rsidR="00A01738" w:rsidRDefault="00A01738" w:rsidP="00A01738">
                      <w:pPr>
                        <w:jc w:val="right"/>
                        <w:rPr>
                          <w:rFonts w:ascii="Century Gothic" w:eastAsia="Osaka" w:hAnsi="Century Gothic" w:cs="Apple Chancery"/>
                          <w:b/>
                          <w:bCs/>
                          <w:color w:val="F8EE51"/>
                        </w:rPr>
                      </w:pPr>
                    </w:p>
                    <w:p w14:paraId="3A3370DA" w14:textId="77777777" w:rsidR="00A01738" w:rsidRPr="001306FB" w:rsidRDefault="00A01738" w:rsidP="00A01738">
                      <w:pPr>
                        <w:jc w:val="right"/>
                        <w:rPr>
                          <w:rFonts w:ascii="Century Gothic" w:eastAsia="Osaka" w:hAnsi="Century Gothic" w:cs="Apple Chancery"/>
                          <w:b/>
                          <w:bCs/>
                          <w:color w:val="F8EE51"/>
                        </w:rPr>
                      </w:pPr>
                      <w:r w:rsidRPr="001306FB">
                        <w:rPr>
                          <w:rFonts w:ascii="Century Gothic" w:eastAsia="Osaka" w:hAnsi="Century Gothic" w:cs="Apple Chancery"/>
                          <w:b/>
                          <w:bCs/>
                          <w:color w:val="F8EE51"/>
                        </w:rPr>
                        <w:t xml:space="preserve">PRESS CONTACT </w:t>
                      </w:r>
                    </w:p>
                    <w:p w14:paraId="627D333C" w14:textId="77777777" w:rsidR="00A01738" w:rsidRPr="001306FB" w:rsidRDefault="00A01738" w:rsidP="00A01738">
                      <w:pPr>
                        <w:jc w:val="right"/>
                        <w:rPr>
                          <w:rFonts w:ascii="Century Gothic" w:hAnsi="Century Gothic"/>
                          <w:color w:val="F8EE51"/>
                        </w:rPr>
                      </w:pPr>
                      <w:r w:rsidRPr="001306FB">
                        <w:rPr>
                          <w:rFonts w:ascii="Century Gothic" w:hAnsi="Century Gothic"/>
                          <w:color w:val="F8EE51"/>
                        </w:rPr>
                        <w:t>Leigh-Anne Anderson</w:t>
                      </w:r>
                    </w:p>
                    <w:p w14:paraId="78236F0B" w14:textId="77777777" w:rsidR="00A01738" w:rsidRPr="001306FB" w:rsidRDefault="00B17330" w:rsidP="00A01738">
                      <w:pPr>
                        <w:jc w:val="right"/>
                        <w:rPr>
                          <w:rFonts w:ascii="Century Gothic" w:hAnsi="Century Gothic"/>
                          <w:color w:val="F8EE51"/>
                        </w:rPr>
                      </w:pPr>
                      <w:hyperlink r:id="rId13" w:tgtFrame="_blank" w:history="1">
                        <w:r w:rsidR="00A01738" w:rsidRPr="001306FB">
                          <w:rPr>
                            <w:rFonts w:ascii="Century Gothic" w:hAnsi="Century Gothic"/>
                            <w:color w:val="F8EE51"/>
                          </w:rPr>
                          <w:t>(310) 990 5752</w:t>
                        </w:r>
                      </w:hyperlink>
                    </w:p>
                    <w:p w14:paraId="0267E892" w14:textId="77777777" w:rsidR="00A01738" w:rsidRPr="001306FB" w:rsidRDefault="00A01738" w:rsidP="00A01738">
                      <w:pPr>
                        <w:jc w:val="right"/>
                        <w:rPr>
                          <w:rStyle w:val="Hyperlink"/>
                          <w:rFonts w:ascii="Century Gothic" w:hAnsi="Century Gothic"/>
                          <w:color w:val="F8EE51"/>
                        </w:rPr>
                      </w:pPr>
                      <w:r w:rsidRPr="001306FB">
                        <w:rPr>
                          <w:rFonts w:ascii="Century Gothic" w:hAnsi="Century Gothic"/>
                          <w:color w:val="F8EE51"/>
                        </w:rPr>
                        <w:fldChar w:fldCharType="begin"/>
                      </w:r>
                      <w:r w:rsidRPr="001306FB">
                        <w:rPr>
                          <w:rFonts w:ascii="Century Gothic" w:hAnsi="Century Gothic"/>
                          <w:color w:val="F8EE51"/>
                        </w:rPr>
                        <w:instrText xml:space="preserve"> HYPERLINK "mailto:SBOrchidShowPublicity@gmail.com%20" </w:instrText>
                      </w:r>
                      <w:r w:rsidRPr="001306FB">
                        <w:rPr>
                          <w:rFonts w:ascii="Century Gothic" w:hAnsi="Century Gothic"/>
                          <w:color w:val="F8EE51"/>
                        </w:rPr>
                        <w:fldChar w:fldCharType="separate"/>
                      </w:r>
                      <w:r w:rsidRPr="001306FB">
                        <w:rPr>
                          <w:rStyle w:val="Hyperlink"/>
                          <w:rFonts w:ascii="Century Gothic" w:hAnsi="Century Gothic"/>
                          <w:color w:val="F8EE51"/>
                        </w:rPr>
                        <w:t>Email</w:t>
                      </w:r>
                    </w:p>
                    <w:p w14:paraId="6751C7FB" w14:textId="77777777" w:rsidR="00A01738" w:rsidRPr="001306FB" w:rsidRDefault="00A01738" w:rsidP="00A01738">
                      <w:pPr>
                        <w:rPr>
                          <w:rFonts w:ascii="Century Gothic" w:eastAsia="Osaka" w:hAnsi="Century Gothic" w:cs="Apple Chancery"/>
                          <w:b/>
                          <w:bCs/>
                          <w:color w:val="F8EE51"/>
                        </w:rPr>
                      </w:pPr>
                      <w:r w:rsidRPr="001306FB">
                        <w:rPr>
                          <w:rFonts w:ascii="Century Gothic" w:hAnsi="Century Gothic"/>
                          <w:color w:val="F8EE51"/>
                        </w:rPr>
                        <w:fldChar w:fldCharType="end"/>
                      </w:r>
                    </w:p>
                    <w:p w14:paraId="4771E910" w14:textId="77777777" w:rsidR="00A01738" w:rsidRPr="001306FB" w:rsidRDefault="00A01738" w:rsidP="00A01738">
                      <w:pPr>
                        <w:jc w:val="right"/>
                        <w:rPr>
                          <w:rFonts w:ascii="Century Gothic" w:eastAsia="Osaka" w:hAnsi="Century Gothic" w:cs="Apple Chancery"/>
                          <w:b/>
                          <w:bCs/>
                          <w:color w:val="F8EE51"/>
                        </w:rPr>
                      </w:pPr>
                      <w:r w:rsidRPr="001306FB">
                        <w:rPr>
                          <w:rFonts w:ascii="Century Gothic" w:eastAsia="Osaka" w:hAnsi="Century Gothic" w:cs="Apple Chancery"/>
                          <w:b/>
                          <w:bCs/>
                          <w:color w:val="F8EE51"/>
                        </w:rPr>
                        <w:t>WEBSITE</w:t>
                      </w:r>
                    </w:p>
                    <w:p w14:paraId="7806E579" w14:textId="77777777" w:rsidR="00A01738" w:rsidRPr="001306FB" w:rsidRDefault="00A01738" w:rsidP="00A01738">
                      <w:pPr>
                        <w:jc w:val="right"/>
                        <w:rPr>
                          <w:rStyle w:val="Hyperlink"/>
                          <w:rFonts w:ascii="Century Gothic" w:hAnsi="Century Gothic"/>
                          <w:color w:val="F8EE51"/>
                        </w:rPr>
                      </w:pPr>
                      <w:r w:rsidRPr="001306FB">
                        <w:rPr>
                          <w:rFonts w:ascii="Century Gothic" w:hAnsi="Century Gothic"/>
                          <w:color w:val="F8EE51"/>
                        </w:rPr>
                        <w:fldChar w:fldCharType="begin"/>
                      </w:r>
                      <w:r w:rsidRPr="001306FB">
                        <w:rPr>
                          <w:rFonts w:ascii="Century Gothic" w:hAnsi="Century Gothic"/>
                          <w:color w:val="F8EE51"/>
                        </w:rPr>
                        <w:instrText xml:space="preserve"> HYPERLINK "http://www.sborchidshow.com/" </w:instrText>
                      </w:r>
                      <w:r w:rsidRPr="001306FB">
                        <w:rPr>
                          <w:rFonts w:ascii="Century Gothic" w:hAnsi="Century Gothic"/>
                          <w:color w:val="F8EE51"/>
                        </w:rPr>
                        <w:fldChar w:fldCharType="separate"/>
                      </w:r>
                      <w:r w:rsidRPr="001306FB">
                        <w:rPr>
                          <w:rStyle w:val="Hyperlink"/>
                          <w:rFonts w:ascii="Century Gothic" w:hAnsi="Century Gothic"/>
                          <w:color w:val="F8EE51"/>
                        </w:rPr>
                        <w:t>SBorchidshow.com</w:t>
                      </w:r>
                    </w:p>
                    <w:p w14:paraId="3B9E4AEB" w14:textId="77777777" w:rsidR="00A01738" w:rsidRPr="001306FB" w:rsidRDefault="00A01738" w:rsidP="00A01738">
                      <w:pPr>
                        <w:jc w:val="right"/>
                        <w:rPr>
                          <w:rFonts w:ascii="Century Gothic" w:eastAsia="Osaka" w:hAnsi="Century Gothic" w:cs="Apple Chancery"/>
                          <w:b/>
                          <w:bCs/>
                          <w:color w:val="F8EE51"/>
                        </w:rPr>
                      </w:pPr>
                      <w:r w:rsidRPr="001306FB">
                        <w:rPr>
                          <w:rFonts w:ascii="Century Gothic" w:hAnsi="Century Gothic"/>
                          <w:color w:val="F8EE51"/>
                        </w:rPr>
                        <w:fldChar w:fldCharType="end"/>
                      </w:r>
                      <w:hyperlink r:id="rId14" w:history="1">
                        <w:r w:rsidRPr="001306FB">
                          <w:rPr>
                            <w:rStyle w:val="Hyperlink"/>
                            <w:rFonts w:ascii="Century Gothic" w:eastAsia="Osaka" w:hAnsi="Century Gothic" w:cs="Apple Chancery"/>
                            <w:bCs/>
                            <w:color w:val="F8EE51"/>
                          </w:rPr>
                          <w:t>Concurrent Events</w:t>
                        </w:r>
                      </w:hyperlink>
                    </w:p>
                    <w:p w14:paraId="42ACEBDE" w14:textId="77777777" w:rsidR="00A01738" w:rsidRPr="001306FB" w:rsidRDefault="00A01738" w:rsidP="00A01738">
                      <w:pPr>
                        <w:rPr>
                          <w:rFonts w:ascii="Century Gothic" w:eastAsia="Osaka" w:hAnsi="Century Gothic" w:cs="Apple Chancery"/>
                          <w:b/>
                          <w:bCs/>
                          <w:color w:val="F8EE51"/>
                        </w:rPr>
                      </w:pPr>
                    </w:p>
                    <w:p w14:paraId="7EE17CF6" w14:textId="77777777" w:rsidR="00A01738" w:rsidRPr="001306FB" w:rsidRDefault="00A01738" w:rsidP="00A01738">
                      <w:pPr>
                        <w:jc w:val="center"/>
                        <w:rPr>
                          <w:rFonts w:ascii="Century Gothic" w:eastAsia="Osaka" w:hAnsi="Century Gothic" w:cs="Apple Chancery"/>
                          <w:b/>
                          <w:bCs/>
                          <w:color w:val="F8EE51"/>
                        </w:rPr>
                      </w:pPr>
                    </w:p>
                    <w:p w14:paraId="2B83D6FD" w14:textId="77777777" w:rsidR="00A01738" w:rsidRPr="001306FB" w:rsidRDefault="00A01738" w:rsidP="00A01738">
                      <w:pPr>
                        <w:jc w:val="right"/>
                        <w:rPr>
                          <w:rFonts w:ascii="Century Gothic" w:eastAsia="Osaka" w:hAnsi="Century Gothic" w:cs="Apple Chancery"/>
                          <w:b/>
                          <w:bCs/>
                          <w:color w:val="F8EE51"/>
                        </w:rPr>
                      </w:pPr>
                      <w:r w:rsidRPr="001306FB">
                        <w:rPr>
                          <w:rFonts w:ascii="Century Gothic" w:eastAsia="Osaka" w:hAnsi="Century Gothic" w:cs="Apple Chancery"/>
                          <w:b/>
                          <w:bCs/>
                          <w:color w:val="F8EE51"/>
                        </w:rPr>
                        <w:t>SOCIAL</w:t>
                      </w:r>
                    </w:p>
                    <w:p w14:paraId="7BDB77DB" w14:textId="77777777" w:rsidR="00A01738" w:rsidRPr="001306FB" w:rsidRDefault="00B17330" w:rsidP="00A01738">
                      <w:pPr>
                        <w:jc w:val="right"/>
                        <w:rPr>
                          <w:rFonts w:ascii="Century Gothic" w:eastAsia="Osaka" w:hAnsi="Century Gothic" w:cs="Apple Chancery"/>
                          <w:bCs/>
                          <w:color w:val="F8EE51"/>
                        </w:rPr>
                      </w:pPr>
                      <w:hyperlink r:id="rId15" w:history="1">
                        <w:r w:rsidR="00A01738" w:rsidRPr="001306FB">
                          <w:rPr>
                            <w:rStyle w:val="Hyperlink"/>
                            <w:rFonts w:ascii="Century Gothic" w:eastAsia="Osaka" w:hAnsi="Century Gothic" w:cs="Apple Chancery"/>
                            <w:bCs/>
                            <w:color w:val="F8EE51"/>
                          </w:rPr>
                          <w:t>Facebook</w:t>
                        </w:r>
                      </w:hyperlink>
                    </w:p>
                    <w:p w14:paraId="2D92057F" w14:textId="77777777" w:rsidR="00A01738" w:rsidRPr="001306FB" w:rsidRDefault="00B17330" w:rsidP="00A01738">
                      <w:pPr>
                        <w:jc w:val="right"/>
                        <w:rPr>
                          <w:rFonts w:ascii="Century Gothic" w:eastAsia="Osaka" w:hAnsi="Century Gothic" w:cs="Apple Chancery"/>
                          <w:bCs/>
                          <w:color w:val="F8EE51"/>
                        </w:rPr>
                      </w:pPr>
                      <w:hyperlink r:id="rId16" w:history="1">
                        <w:r w:rsidR="00A01738" w:rsidRPr="001306FB">
                          <w:rPr>
                            <w:rStyle w:val="Hyperlink"/>
                            <w:rFonts w:ascii="Century Gothic" w:eastAsia="Osaka" w:hAnsi="Century Gothic" w:cs="Apple Chancery"/>
                            <w:bCs/>
                            <w:color w:val="F8EE51"/>
                          </w:rPr>
                          <w:t>Twitter</w:t>
                        </w:r>
                      </w:hyperlink>
                    </w:p>
                    <w:p w14:paraId="55E99335" w14:textId="77777777" w:rsidR="00A01738" w:rsidRPr="001306FB" w:rsidRDefault="00B17330" w:rsidP="00A01738">
                      <w:pPr>
                        <w:jc w:val="right"/>
                        <w:rPr>
                          <w:rFonts w:ascii="Century Gothic" w:eastAsia="Osaka" w:hAnsi="Century Gothic" w:cs="Apple Chancery"/>
                          <w:bCs/>
                          <w:color w:val="F8EE51"/>
                        </w:rPr>
                      </w:pPr>
                      <w:hyperlink r:id="rId17" w:history="1">
                        <w:r w:rsidR="00A01738" w:rsidRPr="001306FB">
                          <w:rPr>
                            <w:rStyle w:val="Hyperlink"/>
                            <w:rFonts w:ascii="Century Gothic" w:eastAsia="Osaka" w:hAnsi="Century Gothic" w:cs="Apple Chancery"/>
                            <w:bCs/>
                            <w:color w:val="F8EE51"/>
                          </w:rPr>
                          <w:t>Instagram</w:t>
                        </w:r>
                      </w:hyperlink>
                    </w:p>
                    <w:p w14:paraId="7CC12953" w14:textId="77777777" w:rsidR="00A01738" w:rsidRPr="001306FB" w:rsidRDefault="00B17330" w:rsidP="00A01738">
                      <w:pPr>
                        <w:jc w:val="right"/>
                        <w:rPr>
                          <w:rFonts w:ascii="Century Gothic" w:eastAsia="Osaka" w:hAnsi="Century Gothic" w:cs="Apple Chancery"/>
                          <w:bCs/>
                          <w:color w:val="F8EE51"/>
                        </w:rPr>
                      </w:pPr>
                      <w:hyperlink r:id="rId18" w:history="1">
                        <w:r w:rsidR="00A01738" w:rsidRPr="001306FB">
                          <w:rPr>
                            <w:rStyle w:val="Hyperlink"/>
                            <w:rFonts w:ascii="Century Gothic" w:eastAsia="Osaka" w:hAnsi="Century Gothic" w:cs="Apple Chancery"/>
                            <w:bCs/>
                            <w:color w:val="F8EE51"/>
                          </w:rPr>
                          <w:t>Pinterest</w:t>
                        </w:r>
                      </w:hyperlink>
                    </w:p>
                    <w:p w14:paraId="195B4386" w14:textId="77777777" w:rsidR="00A01738" w:rsidRPr="001306FB" w:rsidRDefault="00A01738" w:rsidP="00A01738">
                      <w:pPr>
                        <w:jc w:val="right"/>
                        <w:rPr>
                          <w:rFonts w:ascii="Century Gothic" w:eastAsia="Osaka" w:hAnsi="Century Gothic" w:cs="Apple Chancery"/>
                          <w:bCs/>
                          <w:color w:val="F8EE51"/>
                        </w:rPr>
                      </w:pPr>
                      <w:r w:rsidRPr="001306FB">
                        <w:rPr>
                          <w:rFonts w:ascii="Century Gothic" w:eastAsia="Osaka" w:hAnsi="Century Gothic" w:cs="Apple Chancery"/>
                          <w:bCs/>
                          <w:color w:val="F8EE51"/>
                        </w:rPr>
                        <w:t>#</w:t>
                      </w:r>
                      <w:proofErr w:type="spellStart"/>
                      <w:r w:rsidRPr="001306FB">
                        <w:rPr>
                          <w:rFonts w:ascii="Century Gothic" w:eastAsia="Osaka" w:hAnsi="Century Gothic" w:cs="Apple Chancery"/>
                          <w:bCs/>
                          <w:color w:val="F8EE51"/>
                        </w:rPr>
                        <w:t>SBorchidshow</w:t>
                      </w:r>
                      <w:proofErr w:type="spellEnd"/>
                    </w:p>
                    <w:p w14:paraId="5D3A3495" w14:textId="77777777" w:rsidR="00A01738" w:rsidRPr="001306FB" w:rsidRDefault="00A01738" w:rsidP="00A01738">
                      <w:pPr>
                        <w:jc w:val="right"/>
                        <w:rPr>
                          <w:rFonts w:ascii="Century Gothic" w:eastAsia="Osaka" w:hAnsi="Century Gothic" w:cs="Apple Chancery"/>
                          <w:bCs/>
                          <w:color w:val="F8EE51"/>
                        </w:rPr>
                      </w:pPr>
                    </w:p>
                    <w:p w14:paraId="1D002E38" w14:textId="77777777" w:rsidR="00A01738" w:rsidRPr="001306FB" w:rsidRDefault="00A01738" w:rsidP="00A01738">
                      <w:pPr>
                        <w:jc w:val="right"/>
                        <w:rPr>
                          <w:rFonts w:ascii="Century Gothic" w:eastAsia="Osaka" w:hAnsi="Century Gothic" w:cs="Apple Chancery"/>
                          <w:b/>
                          <w:bCs/>
                          <w:color w:val="F8EE51"/>
                        </w:rPr>
                      </w:pPr>
                    </w:p>
                    <w:p w14:paraId="2AF9D803" w14:textId="77777777" w:rsidR="00A01738" w:rsidRPr="001306FB" w:rsidRDefault="00A01738" w:rsidP="00A01738">
                      <w:pPr>
                        <w:jc w:val="right"/>
                        <w:rPr>
                          <w:rFonts w:ascii="Century Gothic" w:eastAsia="Osaka" w:hAnsi="Century Gothic" w:cs="Apple Chancery"/>
                          <w:b/>
                          <w:bCs/>
                          <w:color w:val="F8EE51"/>
                        </w:rPr>
                      </w:pPr>
                      <w:r w:rsidRPr="001306FB">
                        <w:rPr>
                          <w:rFonts w:ascii="Century Gothic" w:eastAsia="Osaka" w:hAnsi="Century Gothic" w:cs="Apple Chancery"/>
                          <w:b/>
                          <w:bCs/>
                          <w:color w:val="F8EE51"/>
                        </w:rPr>
                        <w:t>GROUP SALES</w:t>
                      </w:r>
                    </w:p>
                    <w:p w14:paraId="4DE0B15F" w14:textId="77777777" w:rsidR="00A01738" w:rsidRPr="001306FB" w:rsidRDefault="00B17330" w:rsidP="00A01738">
                      <w:pPr>
                        <w:jc w:val="right"/>
                        <w:rPr>
                          <w:rFonts w:ascii="Century Gothic" w:hAnsi="Century Gothic"/>
                          <w:bCs/>
                          <w:noProof/>
                          <w:color w:val="F8EE51"/>
                        </w:rPr>
                      </w:pPr>
                      <w:hyperlink r:id="rId19" w:history="1">
                        <w:r w:rsidR="00A01738" w:rsidRPr="001306FB">
                          <w:rPr>
                            <w:rStyle w:val="Hyperlink"/>
                            <w:rFonts w:ascii="Century Gothic" w:hAnsi="Century Gothic"/>
                            <w:bCs/>
                            <w:noProof/>
                            <w:color w:val="F8EE51"/>
                          </w:rPr>
                          <w:t>Online Registration</w:t>
                        </w:r>
                      </w:hyperlink>
                    </w:p>
                    <w:p w14:paraId="400171E3" w14:textId="77777777" w:rsidR="00A01738" w:rsidRPr="001306FB" w:rsidRDefault="00B17330" w:rsidP="00A01738">
                      <w:pPr>
                        <w:jc w:val="right"/>
                        <w:rPr>
                          <w:rFonts w:ascii="Century Gothic" w:hAnsi="Century Gothic"/>
                          <w:bCs/>
                          <w:noProof/>
                          <w:color w:val="F8EE51"/>
                        </w:rPr>
                      </w:pPr>
                      <w:hyperlink r:id="rId20" w:history="1">
                        <w:r w:rsidR="00A01738" w:rsidRPr="001306FB">
                          <w:rPr>
                            <w:rStyle w:val="Hyperlink"/>
                            <w:rFonts w:ascii="Century Gothic" w:hAnsi="Century Gothic"/>
                            <w:bCs/>
                            <w:noProof/>
                            <w:color w:val="F8EE51"/>
                          </w:rPr>
                          <w:t>Sales Contact</w:t>
                        </w:r>
                      </w:hyperlink>
                    </w:p>
                    <w:p w14:paraId="127AEC48" w14:textId="77777777" w:rsidR="00A01738" w:rsidRPr="001306FB" w:rsidRDefault="00A01738" w:rsidP="00A01738">
                      <w:pPr>
                        <w:jc w:val="right"/>
                        <w:rPr>
                          <w:rFonts w:ascii="Century Gothic" w:hAnsi="Century Gothic"/>
                          <w:bCs/>
                          <w:noProof/>
                          <w:color w:val="F8EE51"/>
                        </w:rPr>
                      </w:pPr>
                    </w:p>
                    <w:p w14:paraId="10C73F54" w14:textId="77777777" w:rsidR="00A01738" w:rsidRPr="001306FB" w:rsidRDefault="00A01738" w:rsidP="00A01738">
                      <w:pPr>
                        <w:jc w:val="right"/>
                        <w:rPr>
                          <w:rFonts w:ascii="Century Gothic" w:hAnsi="Century Gothic"/>
                          <w:b/>
                          <w:bCs/>
                          <w:noProof/>
                          <w:color w:val="F8EE51"/>
                        </w:rPr>
                      </w:pPr>
                      <w:r w:rsidRPr="001306FB">
                        <w:rPr>
                          <w:rFonts w:ascii="Century Gothic" w:hAnsi="Century Gothic"/>
                          <w:b/>
                          <w:bCs/>
                          <w:noProof/>
                          <w:color w:val="F8EE51"/>
                        </w:rPr>
                        <w:t>SHOW PHONE</w:t>
                      </w:r>
                    </w:p>
                    <w:p w14:paraId="46D543B2" w14:textId="77777777" w:rsidR="00A01738" w:rsidRPr="001306FB" w:rsidRDefault="00A01738" w:rsidP="00A01738">
                      <w:pPr>
                        <w:jc w:val="right"/>
                        <w:rPr>
                          <w:rFonts w:ascii="Century Gothic" w:hAnsi="Century Gothic"/>
                          <w:color w:val="F8EE51"/>
                        </w:rPr>
                      </w:pPr>
                      <w:r>
                        <w:rPr>
                          <w:rFonts w:ascii="Century Gothic" w:hAnsi="Century Gothic"/>
                          <w:color w:val="F8EE51"/>
                        </w:rPr>
                        <w:t xml:space="preserve">(805) </w:t>
                      </w:r>
                      <w:r w:rsidRPr="001306FB">
                        <w:rPr>
                          <w:rFonts w:ascii="Century Gothic" w:hAnsi="Century Gothic"/>
                          <w:color w:val="F8EE51"/>
                        </w:rPr>
                        <w:t>403-1533</w:t>
                      </w:r>
                    </w:p>
                    <w:p w14:paraId="7E92D6C2" w14:textId="77777777" w:rsidR="00A01738" w:rsidRPr="001306FB" w:rsidRDefault="00A01738" w:rsidP="00A01738">
                      <w:pPr>
                        <w:jc w:val="right"/>
                        <w:rPr>
                          <w:rFonts w:ascii="Century Gothic" w:hAnsi="Century Gothic"/>
                          <w:b/>
                          <w:bCs/>
                          <w:noProof/>
                          <w:color w:val="F8EE51"/>
                        </w:rPr>
                      </w:pPr>
                    </w:p>
                  </w:txbxContent>
                </v:textbox>
                <w10:wrap type="through" anchorx="page" anchory="page"/>
              </v:shape>
            </w:pict>
          </mc:Fallback>
        </mc:AlternateContent>
      </w:r>
      <w:r>
        <w:rPr>
          <w:rFonts w:ascii="Century Gothic" w:eastAsia="Osaka" w:hAnsi="Century Gothic" w:cs="Apple Chancery"/>
          <w:noProof/>
          <w:color w:val="F15107"/>
          <w:sz w:val="26"/>
          <w:szCs w:val="26"/>
        </w:rPr>
        <w:drawing>
          <wp:anchor distT="0" distB="0" distL="114300" distR="114300" simplePos="0" relativeHeight="251708416" behindDoc="0" locked="0" layoutInCell="1" allowOverlap="1" wp14:anchorId="20384C22" wp14:editId="2ACD64AF">
            <wp:simplePos x="0" y="0"/>
            <wp:positionH relativeFrom="column">
              <wp:posOffset>-685800</wp:posOffset>
            </wp:positionH>
            <wp:positionV relativeFrom="paragraph">
              <wp:posOffset>-685800</wp:posOffset>
            </wp:positionV>
            <wp:extent cx="7772400" cy="1235514"/>
            <wp:effectExtent l="0" t="0" r="0" b="9525"/>
            <wp:wrapTight wrapText="bothSides">
              <wp:wrapPolygon edited="0">
                <wp:start x="0" y="0"/>
                <wp:lineTo x="0" y="21322"/>
                <wp:lineTo x="21529" y="21322"/>
                <wp:lineTo x="2152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BOrchidshow document header draft 2016.jpg"/>
                    <pic:cNvPicPr/>
                  </pic:nvPicPr>
                  <pic:blipFill>
                    <a:blip r:embed="rId21">
                      <a:extLst>
                        <a:ext uri="{28A0092B-C50C-407E-A947-70E740481C1C}">
                          <a14:useLocalDpi xmlns:a14="http://schemas.microsoft.com/office/drawing/2010/main" val="0"/>
                        </a:ext>
                      </a:extLst>
                    </a:blip>
                    <a:stretch>
                      <a:fillRect/>
                    </a:stretch>
                  </pic:blipFill>
                  <pic:spPr>
                    <a:xfrm>
                      <a:off x="0" y="0"/>
                      <a:ext cx="7772400" cy="1235514"/>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5344" behindDoc="0" locked="0" layoutInCell="1" allowOverlap="1" wp14:anchorId="249C471F" wp14:editId="1A6136EC">
                <wp:simplePos x="0" y="0"/>
                <wp:positionH relativeFrom="page">
                  <wp:posOffset>0</wp:posOffset>
                </wp:positionH>
                <wp:positionV relativeFrom="page">
                  <wp:posOffset>-32385</wp:posOffset>
                </wp:positionV>
                <wp:extent cx="1854200" cy="10090785"/>
                <wp:effectExtent l="50800" t="25400" r="76200" b="94615"/>
                <wp:wrapThrough wrapText="bothSides">
                  <wp:wrapPolygon edited="0">
                    <wp:start x="-592" y="-54"/>
                    <wp:lineTo x="-592" y="21748"/>
                    <wp:lineTo x="22192" y="21748"/>
                    <wp:lineTo x="22192" y="-54"/>
                    <wp:lineTo x="-592" y="-54"/>
                  </wp:wrapPolygon>
                </wp:wrapThrough>
                <wp:docPr id="16" name="Rectangle 16"/>
                <wp:cNvGraphicFramePr/>
                <a:graphic xmlns:a="http://schemas.openxmlformats.org/drawingml/2006/main">
                  <a:graphicData uri="http://schemas.microsoft.com/office/word/2010/wordprocessingShape">
                    <wps:wsp>
                      <wps:cNvSpPr/>
                      <wps:spPr>
                        <a:xfrm>
                          <a:off x="0" y="0"/>
                          <a:ext cx="1854200" cy="10090785"/>
                        </a:xfrm>
                        <a:prstGeom prst="rect">
                          <a:avLst/>
                        </a:prstGeom>
                        <a:solidFill>
                          <a:srgbClr val="0C7774"/>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F5FFE" id="Rectangle_x0020_16" o:spid="_x0000_s1026" style="position:absolute;margin-left:0;margin-top:-2.5pt;width:146pt;height:794.5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" fillcolor="#0c7774" strokecolor="#4579b8 [3044]">
                <v:shadow on="t" opacity="22937f" mv:blur="40000f" origin=",.5" offset="0,23000emu"/>
                <w10:wrap type="through" anchorx="page" anchory="page"/>
              </v:rect>
            </w:pict>
          </mc:Fallback>
        </mc:AlternateContent>
      </w:r>
      <w:r w:rsidRPr="004C2F71">
        <w:rPr>
          <w:rFonts w:ascii="Century Gothic" w:eastAsia="Osaka" w:hAnsi="Century Gothic" w:cs="Apple Chancery"/>
          <w:color w:val="F15107"/>
          <w:sz w:val="26"/>
          <w:szCs w:val="26"/>
        </w:rPr>
        <w:t xml:space="preserve"> </w:t>
      </w:r>
      <w:r>
        <w:rPr>
          <w:rFonts w:ascii="Century Gothic" w:eastAsia="Osaka" w:hAnsi="Century Gothic" w:cs="Apple Chancery"/>
          <w:color w:val="F15107"/>
          <w:sz w:val="26"/>
          <w:szCs w:val="26"/>
        </w:rPr>
        <w:br w:type="page"/>
      </w:r>
      <w:bookmarkStart w:id="0" w:name="_GoBack"/>
      <w:r w:rsidR="001306FB">
        <w:rPr>
          <w:noProof/>
        </w:rPr>
        <w:lastRenderedPageBreak/>
        <mc:AlternateContent>
          <mc:Choice Requires="wps">
            <w:drawing>
              <wp:anchor distT="0" distB="0" distL="114300" distR="114300" simplePos="0" relativeHeight="251700224" behindDoc="0" locked="0" layoutInCell="1" allowOverlap="1" wp14:anchorId="1E84BA3A" wp14:editId="64E90947">
                <wp:simplePos x="0" y="0"/>
                <wp:positionH relativeFrom="page">
                  <wp:posOffset>2110154</wp:posOffset>
                </wp:positionH>
                <wp:positionV relativeFrom="page">
                  <wp:posOffset>1378634</wp:posOffset>
                </wp:positionV>
                <wp:extent cx="5252964" cy="8339406"/>
                <wp:effectExtent l="0" t="0" r="0" b="0"/>
                <wp:wrapThrough wrapText="bothSides">
                  <wp:wrapPolygon edited="0">
                    <wp:start x="104" y="0"/>
                    <wp:lineTo x="104" y="21514"/>
                    <wp:lineTo x="21412" y="21514"/>
                    <wp:lineTo x="21412" y="0"/>
                    <wp:lineTo x="104" y="0"/>
                  </wp:wrapPolygon>
                </wp:wrapThrough>
                <wp:docPr id="1" name="Text Box 1"/>
                <wp:cNvGraphicFramePr/>
                <a:graphic xmlns:a="http://schemas.openxmlformats.org/drawingml/2006/main">
                  <a:graphicData uri="http://schemas.microsoft.com/office/word/2010/wordprocessingShape">
                    <wps:wsp>
                      <wps:cNvSpPr txBox="1"/>
                      <wps:spPr>
                        <a:xfrm>
                          <a:off x="0" y="0"/>
                          <a:ext cx="5252964" cy="8339406"/>
                        </a:xfrm>
                        <a:prstGeom prst="rect">
                          <a:avLst/>
                        </a:prstGeom>
                        <a:noFill/>
                        <a:ln>
                          <a:noFill/>
                        </a:ln>
                        <a:effectLst/>
                        <a:extLst>
                          <a:ext uri="{C572A759-6A51-4108-AA02-DFA0A04FC94B}">
                            <ma14:wrappingTextBoxFlag xmlns:ma14="http://schemas.microsoft.com/office/mac/drawingml/2011/main" val="1"/>
                          </a:ext>
                        </a:extLst>
                      </wps:spPr>
                      <wps:txbx>
                        <w:txbxContent>
                          <w:p w14:paraId="282A7A00" w14:textId="77777777" w:rsidR="00A01738" w:rsidRPr="00A01738" w:rsidRDefault="00A01738" w:rsidP="00A01738">
                            <w:pPr>
                              <w:rPr>
                                <w:rFonts w:ascii="Arial" w:hAnsi="Arial" w:cs="Arial"/>
                              </w:rPr>
                            </w:pPr>
                            <w:r w:rsidRPr="00A01738">
                              <w:rPr>
                                <w:rFonts w:ascii="Arial" w:hAnsi="Arial" w:cs="Arial"/>
                                <w:color w:val="000000"/>
                              </w:rPr>
                              <w:t xml:space="preserve">In those early days of orchid propagation, stud plants sold for tens of thousands of dollars, and orchids were a luxury for the wealthy. Today, thanks to the advent of laboratory orchid cloning, scores of orchid varieties have become easily available and affordable. </w:t>
                            </w:r>
                          </w:p>
                          <w:p w14:paraId="009724E0" w14:textId="77777777" w:rsidR="00A01738" w:rsidRPr="00A01738" w:rsidRDefault="00A01738" w:rsidP="00A01738">
                            <w:pPr>
                              <w:rPr>
                                <w:rFonts w:ascii="Arial" w:eastAsia="Times New Roman" w:hAnsi="Arial" w:cs="Arial"/>
                              </w:rPr>
                            </w:pPr>
                          </w:p>
                          <w:p w14:paraId="416E54CE" w14:textId="77777777" w:rsidR="00A01738" w:rsidRPr="00A01738" w:rsidRDefault="00A01738" w:rsidP="00A01738">
                            <w:pPr>
                              <w:rPr>
                                <w:rFonts w:ascii="Arial" w:hAnsi="Arial" w:cs="Arial"/>
                              </w:rPr>
                            </w:pPr>
                            <w:r w:rsidRPr="00A01738">
                              <w:rPr>
                                <w:rFonts w:ascii="Arial" w:hAnsi="Arial" w:cs="Arial"/>
                                <w:color w:val="000000"/>
                              </w:rPr>
                              <w:t xml:space="preserve">“After World War II, a handful of nurseries began to grow orchids on a commercial scale. Now, Santa Barbara County produces more orchids than any region in the country. Many of the nurseries are family businesses that date back several generations,” said John Ernest, laboratory manager at </w:t>
                            </w:r>
                            <w:proofErr w:type="spellStart"/>
                            <w:r w:rsidRPr="00A01738">
                              <w:rPr>
                                <w:rFonts w:ascii="Arial" w:hAnsi="Arial" w:cs="Arial"/>
                                <w:color w:val="000000"/>
                              </w:rPr>
                              <w:t>Carpinteria’s</w:t>
                            </w:r>
                            <w:proofErr w:type="spellEnd"/>
                            <w:r w:rsidRPr="00A01738">
                              <w:rPr>
                                <w:rFonts w:ascii="Arial" w:hAnsi="Arial" w:cs="Arial"/>
                                <w:color w:val="000000"/>
                              </w:rPr>
                              <w:t xml:space="preserve"> Gallup &amp; </w:t>
                            </w:r>
                            <w:proofErr w:type="spellStart"/>
                            <w:r w:rsidRPr="00A01738">
                              <w:rPr>
                                <w:rFonts w:ascii="Arial" w:hAnsi="Arial" w:cs="Arial"/>
                                <w:color w:val="000000"/>
                              </w:rPr>
                              <w:t>Stribling</w:t>
                            </w:r>
                            <w:proofErr w:type="spellEnd"/>
                            <w:r w:rsidRPr="00A01738">
                              <w:rPr>
                                <w:rFonts w:ascii="Arial" w:hAnsi="Arial" w:cs="Arial"/>
                                <w:color w:val="000000"/>
                              </w:rPr>
                              <w:t xml:space="preserve"> Nursery. </w:t>
                            </w:r>
                          </w:p>
                          <w:p w14:paraId="40B83BDA" w14:textId="77777777" w:rsidR="00A01738" w:rsidRPr="00A01738" w:rsidRDefault="00A01738" w:rsidP="00A01738">
                            <w:pPr>
                              <w:rPr>
                                <w:rFonts w:ascii="Arial" w:hAnsi="Arial" w:cs="Arial"/>
                              </w:rPr>
                            </w:pPr>
                            <w:r w:rsidRPr="00A01738">
                              <w:rPr>
                                <w:rFonts w:ascii="Arial" w:hAnsi="Arial" w:cs="Arial"/>
                                <w:color w:val="000000"/>
                              </w:rPr>
                              <w:t> </w:t>
                            </w:r>
                          </w:p>
                          <w:p w14:paraId="76DCF767" w14:textId="77777777" w:rsidR="00A01738" w:rsidRPr="00A01738" w:rsidRDefault="00A01738" w:rsidP="00A01738">
                            <w:pPr>
                              <w:rPr>
                                <w:rFonts w:ascii="Arial" w:hAnsi="Arial" w:cs="Arial"/>
                                <w:color w:val="000000"/>
                              </w:rPr>
                            </w:pPr>
                            <w:r w:rsidRPr="00A01738">
                              <w:rPr>
                                <w:rFonts w:ascii="Arial" w:hAnsi="Arial" w:cs="Arial"/>
                                <w:color w:val="000000"/>
                              </w:rPr>
                              <w:t xml:space="preserve">Santa Barbara International Orchid Show is open Friday, March 4 through Sunday, March 6 from 9 a.m. to 5 p.m. daily at Earl Warren Showgrounds, located in Santa Barbara at Highway 101 and Las </w:t>
                            </w:r>
                            <w:proofErr w:type="spellStart"/>
                            <w:r w:rsidRPr="00A01738">
                              <w:rPr>
                                <w:rFonts w:ascii="Arial" w:hAnsi="Arial" w:cs="Arial"/>
                                <w:color w:val="000000"/>
                              </w:rPr>
                              <w:t>Positas</w:t>
                            </w:r>
                            <w:proofErr w:type="spellEnd"/>
                            <w:r w:rsidRPr="00A01738">
                              <w:rPr>
                                <w:rFonts w:ascii="Arial" w:hAnsi="Arial" w:cs="Arial"/>
                                <w:color w:val="000000"/>
                              </w:rPr>
                              <w:t xml:space="preserve"> Road. General admission is $14; seniors, students with ID and advance group sales (minimum 25) are $12; and children 12 and under are free with an adult. Tickets are available in advance at</w:t>
                            </w:r>
                            <w:r w:rsidRPr="00A01738">
                              <w:rPr>
                                <w:rFonts w:ascii="Arial" w:hAnsi="Arial" w:cs="Arial"/>
                              </w:rPr>
                              <w:t xml:space="preserve"> </w:t>
                            </w:r>
                            <w:hyperlink r:id="rId22" w:history="1">
                              <w:r w:rsidRPr="00A01738">
                                <w:rPr>
                                  <w:rStyle w:val="Hyperlink"/>
                                  <w:rFonts w:ascii="Arial" w:hAnsi="Arial" w:cs="Arial"/>
                                </w:rPr>
                                <w:t>www.SBOrchidShow.com</w:t>
                              </w:r>
                            </w:hyperlink>
                            <w:r w:rsidRPr="00A01738">
                              <w:rPr>
                                <w:rFonts w:ascii="Arial" w:hAnsi="Arial" w:cs="Arial"/>
                                <w:color w:val="000000"/>
                              </w:rPr>
                              <w:t>.</w:t>
                            </w:r>
                          </w:p>
                          <w:p w14:paraId="160C2920" w14:textId="77777777" w:rsidR="00A01738" w:rsidRPr="00A01738" w:rsidRDefault="00A01738" w:rsidP="00A01738">
                            <w:pPr>
                              <w:rPr>
                                <w:rFonts w:ascii="Arial" w:hAnsi="Arial" w:cs="Arial"/>
                              </w:rPr>
                            </w:pPr>
                          </w:p>
                          <w:p w14:paraId="6B926A18" w14:textId="77777777" w:rsidR="00A01738" w:rsidRDefault="00A01738" w:rsidP="00A01738">
                            <w:pPr>
                              <w:jc w:val="center"/>
                              <w:rPr>
                                <w:rFonts w:ascii="Arial" w:eastAsia="Times New Roman" w:hAnsi="Arial" w:cs="Arial"/>
                              </w:rPr>
                            </w:pPr>
                            <w:r>
                              <w:rPr>
                                <w:rFonts w:ascii="Arial" w:eastAsia="Times New Roman" w:hAnsi="Arial" w:cs="Arial"/>
                              </w:rPr>
                              <w:t>###</w:t>
                            </w:r>
                          </w:p>
                          <w:p w14:paraId="6AFD00C5" w14:textId="77777777" w:rsidR="00A01738" w:rsidRPr="00A01738" w:rsidRDefault="00A01738" w:rsidP="00A01738">
                            <w:pPr>
                              <w:rPr>
                                <w:rFonts w:ascii="Arial" w:eastAsia="Times New Roman" w:hAnsi="Arial" w:cs="Arial"/>
                                <w:b/>
                              </w:rPr>
                            </w:pPr>
                            <w:r w:rsidRPr="00A01738">
                              <w:rPr>
                                <w:rFonts w:ascii="Arial" w:eastAsia="Times New Roman" w:hAnsi="Arial" w:cs="Arial"/>
                              </w:rPr>
                              <w:br/>
                            </w:r>
                            <w:r w:rsidRPr="00A01738">
                              <w:rPr>
                                <w:rFonts w:ascii="Arial" w:eastAsia="Times New Roman" w:hAnsi="Arial" w:cs="Arial"/>
                                <w:b/>
                              </w:rPr>
                              <w:t>Santa Barbara International Orchid Show links:</w:t>
                            </w:r>
                          </w:p>
                          <w:p w14:paraId="07136EB2" w14:textId="77777777" w:rsidR="00A01738" w:rsidRPr="00A01738" w:rsidRDefault="00B17330" w:rsidP="00A01738">
                            <w:pPr>
                              <w:pStyle w:val="ListParagraph"/>
                              <w:numPr>
                                <w:ilvl w:val="0"/>
                                <w:numId w:val="2"/>
                              </w:numPr>
                              <w:rPr>
                                <w:rFonts w:ascii="Arial" w:eastAsia="Times New Roman" w:hAnsi="Arial" w:cs="Arial"/>
                              </w:rPr>
                            </w:pPr>
                            <w:hyperlink r:id="rId23" w:history="1">
                              <w:r w:rsidR="00A01738" w:rsidRPr="00A01738">
                                <w:rPr>
                                  <w:rStyle w:val="Hyperlink"/>
                                  <w:rFonts w:ascii="Arial" w:eastAsia="Times New Roman" w:hAnsi="Arial" w:cs="Arial"/>
                                </w:rPr>
                                <w:t>www.SBOrchidShow.com</w:t>
                              </w:r>
                            </w:hyperlink>
                          </w:p>
                          <w:p w14:paraId="0F8A5026" w14:textId="77777777" w:rsidR="00A01738" w:rsidRPr="00A01738" w:rsidRDefault="00B17330" w:rsidP="00A01738">
                            <w:pPr>
                              <w:pStyle w:val="ListParagraph"/>
                              <w:numPr>
                                <w:ilvl w:val="0"/>
                                <w:numId w:val="2"/>
                              </w:numPr>
                              <w:rPr>
                                <w:rFonts w:ascii="Arial" w:eastAsia="Times New Roman" w:hAnsi="Arial" w:cs="Arial"/>
                              </w:rPr>
                            </w:pPr>
                            <w:hyperlink r:id="rId24" w:history="1">
                              <w:r w:rsidR="00A01738" w:rsidRPr="00A01738">
                                <w:rPr>
                                  <w:rStyle w:val="Hyperlink"/>
                                  <w:rFonts w:ascii="Arial" w:eastAsia="Times New Roman" w:hAnsi="Arial" w:cs="Arial"/>
                                </w:rPr>
                                <w:t>https://www.facebook.com/orchidshow</w:t>
                              </w:r>
                            </w:hyperlink>
                          </w:p>
                          <w:p w14:paraId="48317F19" w14:textId="77777777" w:rsidR="00A01738" w:rsidRPr="00A01738" w:rsidRDefault="00B17330" w:rsidP="00A01738">
                            <w:pPr>
                              <w:pStyle w:val="ListParagraph"/>
                              <w:numPr>
                                <w:ilvl w:val="0"/>
                                <w:numId w:val="2"/>
                              </w:numPr>
                              <w:rPr>
                                <w:rFonts w:ascii="Arial" w:eastAsia="Times New Roman" w:hAnsi="Arial" w:cs="Arial"/>
                              </w:rPr>
                            </w:pPr>
                            <w:hyperlink r:id="rId25" w:history="1">
                              <w:r w:rsidR="00A01738" w:rsidRPr="00A01738">
                                <w:rPr>
                                  <w:rStyle w:val="Hyperlink"/>
                                  <w:rFonts w:ascii="Arial" w:eastAsia="Times New Roman" w:hAnsi="Arial" w:cs="Arial"/>
                                </w:rPr>
                                <w:t>https://twitter.com/SBOrchidShow</w:t>
                              </w:r>
                            </w:hyperlink>
                          </w:p>
                          <w:p w14:paraId="2DE5ABE3" w14:textId="77777777" w:rsidR="00A01738" w:rsidRPr="00A01738" w:rsidRDefault="00A01738" w:rsidP="00A01738">
                            <w:pPr>
                              <w:pStyle w:val="ListParagraph"/>
                              <w:numPr>
                                <w:ilvl w:val="0"/>
                                <w:numId w:val="2"/>
                              </w:numPr>
                              <w:rPr>
                                <w:rFonts w:ascii="Arial" w:eastAsia="Times New Roman" w:hAnsi="Arial" w:cs="Arial"/>
                              </w:rPr>
                            </w:pPr>
                            <w:r w:rsidRPr="00A01738">
                              <w:rPr>
                                <w:rFonts w:ascii="Arial" w:eastAsia="Times New Roman" w:hAnsi="Arial" w:cs="Arial"/>
                              </w:rPr>
                              <w:t>#</w:t>
                            </w:r>
                            <w:proofErr w:type="spellStart"/>
                            <w:r w:rsidRPr="00A01738">
                              <w:rPr>
                                <w:rFonts w:ascii="Arial" w:eastAsia="Times New Roman" w:hAnsi="Arial" w:cs="Arial"/>
                              </w:rPr>
                              <w:t>SBOrchidShow</w:t>
                            </w:r>
                            <w:proofErr w:type="spellEnd"/>
                          </w:p>
                          <w:p w14:paraId="5EFFFA15" w14:textId="77777777" w:rsidR="00A01738" w:rsidRDefault="00A01738" w:rsidP="00A01738">
                            <w:pPr>
                              <w:rPr>
                                <w:rFonts w:ascii="Arial" w:eastAsia="Times New Roman" w:hAnsi="Arial" w:cs="Arial"/>
                              </w:rPr>
                            </w:pPr>
                          </w:p>
                          <w:p w14:paraId="1D29D092" w14:textId="77777777" w:rsidR="00A01738" w:rsidRPr="00A01738" w:rsidRDefault="00A01738" w:rsidP="00A01738">
                            <w:pPr>
                              <w:rPr>
                                <w:rFonts w:ascii="Arial" w:hAnsi="Arial" w:cs="Arial"/>
                              </w:rPr>
                            </w:pPr>
                            <w:r w:rsidRPr="00A01738">
                              <w:rPr>
                                <w:rFonts w:ascii="Arial" w:eastAsia="Times New Roman" w:hAnsi="Arial" w:cs="Arial"/>
                              </w:rPr>
                              <w:br/>
                            </w:r>
                            <w:r w:rsidRPr="00A01738">
                              <w:rPr>
                                <w:rFonts w:ascii="Arial" w:hAnsi="Arial" w:cs="Arial"/>
                                <w:b/>
                              </w:rPr>
                              <w:t>Sources</w:t>
                            </w:r>
                            <w:r w:rsidRPr="00A01738">
                              <w:rPr>
                                <w:rFonts w:ascii="Arial" w:hAnsi="Arial" w:cs="Arial"/>
                              </w:rPr>
                              <w:t>:</w:t>
                            </w:r>
                            <w:r w:rsidRPr="00A01738">
                              <w:rPr>
                                <w:rFonts w:ascii="Arial" w:hAnsi="Arial" w:cs="Arial"/>
                              </w:rPr>
                              <w:br/>
                              <w:t xml:space="preserve">“Love and Lies” by Michael </w:t>
                            </w:r>
                            <w:proofErr w:type="spellStart"/>
                            <w:r w:rsidRPr="00A01738">
                              <w:rPr>
                                <w:rFonts w:ascii="Arial" w:hAnsi="Arial" w:cs="Arial"/>
                              </w:rPr>
                              <w:t>Pollan</w:t>
                            </w:r>
                            <w:proofErr w:type="spellEnd"/>
                            <w:r w:rsidRPr="00A01738">
                              <w:rPr>
                                <w:rFonts w:ascii="Arial" w:hAnsi="Arial" w:cs="Arial"/>
                              </w:rPr>
                              <w:t xml:space="preserve">, </w:t>
                            </w:r>
                            <w:r w:rsidRPr="00A01738">
                              <w:rPr>
                                <w:rFonts w:ascii="Arial" w:hAnsi="Arial" w:cs="Arial"/>
                                <w:i/>
                              </w:rPr>
                              <w:t>National Geographic</w:t>
                            </w:r>
                            <w:r w:rsidRPr="00A01738">
                              <w:rPr>
                                <w:rFonts w:ascii="Arial" w:hAnsi="Arial" w:cs="Arial"/>
                              </w:rPr>
                              <w:t>, September 2009</w:t>
                            </w:r>
                            <w:r w:rsidRPr="00A01738">
                              <w:rPr>
                                <w:rFonts w:ascii="Arial" w:hAnsi="Arial" w:cs="Arial"/>
                              </w:rPr>
                              <w:br/>
                            </w:r>
                          </w:p>
                          <w:p w14:paraId="68333BD1" w14:textId="77777777" w:rsidR="00A01738" w:rsidRPr="00A01738" w:rsidRDefault="00A01738" w:rsidP="00A01738">
                            <w:pPr>
                              <w:rPr>
                                <w:rFonts w:ascii="Arial" w:hAnsi="Arial" w:cs="Arial"/>
                              </w:rPr>
                            </w:pPr>
                            <w:r w:rsidRPr="00A01738">
                              <w:rPr>
                                <w:rFonts w:ascii="Arial" w:hAnsi="Arial" w:cs="Arial"/>
                              </w:rPr>
                              <w:t>“Road Trip with Huell Howser,” 2010</w:t>
                            </w:r>
                          </w:p>
                          <w:p w14:paraId="108AA568" w14:textId="77777777" w:rsidR="00A01738" w:rsidRPr="00A01738" w:rsidRDefault="00A01738" w:rsidP="00A01738">
                            <w:pPr>
                              <w:rPr>
                                <w:rFonts w:ascii="Arial" w:hAnsi="Arial" w:cs="Arial"/>
                              </w:rPr>
                            </w:pPr>
                          </w:p>
                          <w:p w14:paraId="31F85083" w14:textId="77777777" w:rsidR="00A01738" w:rsidRPr="00A01738" w:rsidRDefault="00A01738" w:rsidP="00A01738">
                            <w:pPr>
                              <w:rPr>
                                <w:rFonts w:ascii="Arial" w:hAnsi="Arial" w:cs="Arial"/>
                              </w:rPr>
                            </w:pPr>
                            <w:r w:rsidRPr="00A01738">
                              <w:rPr>
                                <w:rFonts w:ascii="Arial" w:hAnsi="Arial" w:cs="Arial"/>
                              </w:rPr>
                              <w:t xml:space="preserve">“The Big Orchid: The Seduction, Danger and History of Santa Barbara’s Most Famous Flower,” by Ethan Stewart, </w:t>
                            </w:r>
                            <w:r w:rsidRPr="00A01738">
                              <w:rPr>
                                <w:rFonts w:ascii="Arial" w:hAnsi="Arial" w:cs="Arial"/>
                                <w:i/>
                              </w:rPr>
                              <w:t>Santa Barbara Independent</w:t>
                            </w:r>
                            <w:r w:rsidRPr="00A01738">
                              <w:rPr>
                                <w:rFonts w:ascii="Arial" w:hAnsi="Arial" w:cs="Arial"/>
                              </w:rPr>
                              <w:t xml:space="preserve">, March 15, 2007 </w:t>
                            </w:r>
                          </w:p>
                          <w:p w14:paraId="1E35813E" w14:textId="77777777" w:rsidR="00F16DB6" w:rsidRPr="00A01738" w:rsidRDefault="00F16DB6">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4BA3A" id="Text_x0020_Box_x0020_1" o:spid="_x0000_s1028" type="#_x0000_t202" style="position:absolute;left:0;text-align:left;margin-left:166.15pt;margin-top:108.55pt;width:413.6pt;height:656.6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" mv:complextextbox="1" filled="f" stroked="f">
                <v:textbox>
                  <w:txbxContent>
                    <w:p w14:paraId="282A7A00" w14:textId="77777777" w:rsidR="00A01738" w:rsidRPr="00A01738" w:rsidRDefault="00A01738" w:rsidP="00A01738">
                      <w:pPr>
                        <w:rPr>
                          <w:rFonts w:ascii="Arial" w:hAnsi="Arial" w:cs="Arial"/>
                        </w:rPr>
                      </w:pPr>
                      <w:r w:rsidRPr="00A01738">
                        <w:rPr>
                          <w:rFonts w:ascii="Arial" w:hAnsi="Arial" w:cs="Arial"/>
                          <w:color w:val="000000"/>
                        </w:rPr>
                        <w:t xml:space="preserve">In those early days of orchid propagation, stud plants sold for tens of thousands of dollars, and orchids were a luxury for the wealthy. Today, thanks to the advent of laboratory orchid cloning, scores of orchid varieties have become easily available and affordable. </w:t>
                      </w:r>
                    </w:p>
                    <w:p w14:paraId="009724E0" w14:textId="77777777" w:rsidR="00A01738" w:rsidRPr="00A01738" w:rsidRDefault="00A01738" w:rsidP="00A01738">
                      <w:pPr>
                        <w:rPr>
                          <w:rFonts w:ascii="Arial" w:eastAsia="Times New Roman" w:hAnsi="Arial" w:cs="Arial"/>
                        </w:rPr>
                      </w:pPr>
                    </w:p>
                    <w:p w14:paraId="416E54CE" w14:textId="77777777" w:rsidR="00A01738" w:rsidRPr="00A01738" w:rsidRDefault="00A01738" w:rsidP="00A01738">
                      <w:pPr>
                        <w:rPr>
                          <w:rFonts w:ascii="Arial" w:hAnsi="Arial" w:cs="Arial"/>
                        </w:rPr>
                      </w:pPr>
                      <w:r w:rsidRPr="00A01738">
                        <w:rPr>
                          <w:rFonts w:ascii="Arial" w:hAnsi="Arial" w:cs="Arial"/>
                          <w:color w:val="000000"/>
                        </w:rPr>
                        <w:t xml:space="preserve">“After World War II, a handful of nurseries began to grow orchids on a commercial scale. Now, Santa Barbara County produces more orchids than any region in the country. Many of the nurseries are family businesses that date back several generations,” said John Ernest, laboratory manager at </w:t>
                      </w:r>
                      <w:proofErr w:type="spellStart"/>
                      <w:r w:rsidRPr="00A01738">
                        <w:rPr>
                          <w:rFonts w:ascii="Arial" w:hAnsi="Arial" w:cs="Arial"/>
                          <w:color w:val="000000"/>
                        </w:rPr>
                        <w:t>Carpinteria’s</w:t>
                      </w:r>
                      <w:proofErr w:type="spellEnd"/>
                      <w:r w:rsidRPr="00A01738">
                        <w:rPr>
                          <w:rFonts w:ascii="Arial" w:hAnsi="Arial" w:cs="Arial"/>
                          <w:color w:val="000000"/>
                        </w:rPr>
                        <w:t xml:space="preserve"> Gallup &amp; </w:t>
                      </w:r>
                      <w:proofErr w:type="spellStart"/>
                      <w:r w:rsidRPr="00A01738">
                        <w:rPr>
                          <w:rFonts w:ascii="Arial" w:hAnsi="Arial" w:cs="Arial"/>
                          <w:color w:val="000000"/>
                        </w:rPr>
                        <w:t>Stribling</w:t>
                      </w:r>
                      <w:proofErr w:type="spellEnd"/>
                      <w:r w:rsidRPr="00A01738">
                        <w:rPr>
                          <w:rFonts w:ascii="Arial" w:hAnsi="Arial" w:cs="Arial"/>
                          <w:color w:val="000000"/>
                        </w:rPr>
                        <w:t xml:space="preserve"> Nursery. </w:t>
                      </w:r>
                    </w:p>
                    <w:p w14:paraId="40B83BDA" w14:textId="77777777" w:rsidR="00A01738" w:rsidRPr="00A01738" w:rsidRDefault="00A01738" w:rsidP="00A01738">
                      <w:pPr>
                        <w:rPr>
                          <w:rFonts w:ascii="Arial" w:hAnsi="Arial" w:cs="Arial"/>
                        </w:rPr>
                      </w:pPr>
                      <w:r w:rsidRPr="00A01738">
                        <w:rPr>
                          <w:rFonts w:ascii="Arial" w:hAnsi="Arial" w:cs="Arial"/>
                          <w:color w:val="000000"/>
                        </w:rPr>
                        <w:t> </w:t>
                      </w:r>
                    </w:p>
                    <w:p w14:paraId="76DCF767" w14:textId="77777777" w:rsidR="00A01738" w:rsidRPr="00A01738" w:rsidRDefault="00A01738" w:rsidP="00A01738">
                      <w:pPr>
                        <w:rPr>
                          <w:rFonts w:ascii="Arial" w:hAnsi="Arial" w:cs="Arial"/>
                          <w:color w:val="000000"/>
                        </w:rPr>
                      </w:pPr>
                      <w:r w:rsidRPr="00A01738">
                        <w:rPr>
                          <w:rFonts w:ascii="Arial" w:hAnsi="Arial" w:cs="Arial"/>
                          <w:color w:val="000000"/>
                        </w:rPr>
                        <w:t xml:space="preserve">Santa Barbara International Orchid Show is open Friday, March 4 through Sunday, March 6 from 9 a.m. to 5 p.m. daily at Earl Warren Showgrounds, located in Santa Barbara at Highway 101 and Las </w:t>
                      </w:r>
                      <w:proofErr w:type="spellStart"/>
                      <w:r w:rsidRPr="00A01738">
                        <w:rPr>
                          <w:rFonts w:ascii="Arial" w:hAnsi="Arial" w:cs="Arial"/>
                          <w:color w:val="000000"/>
                        </w:rPr>
                        <w:t>Positas</w:t>
                      </w:r>
                      <w:proofErr w:type="spellEnd"/>
                      <w:r w:rsidRPr="00A01738">
                        <w:rPr>
                          <w:rFonts w:ascii="Arial" w:hAnsi="Arial" w:cs="Arial"/>
                          <w:color w:val="000000"/>
                        </w:rPr>
                        <w:t xml:space="preserve"> Road. General admission is $14; seniors, students with ID and advance group sales (minimum 25) are $12; and children 12 and under are free with an adult. Tickets are available in advance at</w:t>
                      </w:r>
                      <w:r w:rsidRPr="00A01738">
                        <w:rPr>
                          <w:rFonts w:ascii="Arial" w:hAnsi="Arial" w:cs="Arial"/>
                        </w:rPr>
                        <w:t xml:space="preserve"> </w:t>
                      </w:r>
                      <w:hyperlink r:id="rId26" w:history="1">
                        <w:r w:rsidRPr="00A01738">
                          <w:rPr>
                            <w:rStyle w:val="Hyperlink"/>
                            <w:rFonts w:ascii="Arial" w:hAnsi="Arial" w:cs="Arial"/>
                          </w:rPr>
                          <w:t>www.SBOrchidShow.com</w:t>
                        </w:r>
                      </w:hyperlink>
                      <w:r w:rsidRPr="00A01738">
                        <w:rPr>
                          <w:rFonts w:ascii="Arial" w:hAnsi="Arial" w:cs="Arial"/>
                          <w:color w:val="000000"/>
                        </w:rPr>
                        <w:t>.</w:t>
                      </w:r>
                    </w:p>
                    <w:p w14:paraId="160C2920" w14:textId="77777777" w:rsidR="00A01738" w:rsidRPr="00A01738" w:rsidRDefault="00A01738" w:rsidP="00A01738">
                      <w:pPr>
                        <w:rPr>
                          <w:rFonts w:ascii="Arial" w:hAnsi="Arial" w:cs="Arial"/>
                        </w:rPr>
                      </w:pPr>
                    </w:p>
                    <w:p w14:paraId="6B926A18" w14:textId="77777777" w:rsidR="00A01738" w:rsidRDefault="00A01738" w:rsidP="00A01738">
                      <w:pPr>
                        <w:jc w:val="center"/>
                        <w:rPr>
                          <w:rFonts w:ascii="Arial" w:eastAsia="Times New Roman" w:hAnsi="Arial" w:cs="Arial"/>
                        </w:rPr>
                      </w:pPr>
                      <w:r>
                        <w:rPr>
                          <w:rFonts w:ascii="Arial" w:eastAsia="Times New Roman" w:hAnsi="Arial" w:cs="Arial"/>
                        </w:rPr>
                        <w:t>###</w:t>
                      </w:r>
                    </w:p>
                    <w:p w14:paraId="6AFD00C5" w14:textId="77777777" w:rsidR="00A01738" w:rsidRPr="00A01738" w:rsidRDefault="00A01738" w:rsidP="00A01738">
                      <w:pPr>
                        <w:rPr>
                          <w:rFonts w:ascii="Arial" w:eastAsia="Times New Roman" w:hAnsi="Arial" w:cs="Arial"/>
                          <w:b/>
                        </w:rPr>
                      </w:pPr>
                      <w:r w:rsidRPr="00A01738">
                        <w:rPr>
                          <w:rFonts w:ascii="Arial" w:eastAsia="Times New Roman" w:hAnsi="Arial" w:cs="Arial"/>
                        </w:rPr>
                        <w:br/>
                      </w:r>
                      <w:r w:rsidRPr="00A01738">
                        <w:rPr>
                          <w:rFonts w:ascii="Arial" w:eastAsia="Times New Roman" w:hAnsi="Arial" w:cs="Arial"/>
                          <w:b/>
                        </w:rPr>
                        <w:t>Santa Barbara International Orchid Show links:</w:t>
                      </w:r>
                    </w:p>
                    <w:p w14:paraId="07136EB2" w14:textId="77777777" w:rsidR="00A01738" w:rsidRPr="00A01738" w:rsidRDefault="00B17330" w:rsidP="00A01738">
                      <w:pPr>
                        <w:pStyle w:val="ListParagraph"/>
                        <w:numPr>
                          <w:ilvl w:val="0"/>
                          <w:numId w:val="2"/>
                        </w:numPr>
                        <w:rPr>
                          <w:rFonts w:ascii="Arial" w:eastAsia="Times New Roman" w:hAnsi="Arial" w:cs="Arial"/>
                        </w:rPr>
                      </w:pPr>
                      <w:hyperlink r:id="rId27" w:history="1">
                        <w:r w:rsidR="00A01738" w:rsidRPr="00A01738">
                          <w:rPr>
                            <w:rStyle w:val="Hyperlink"/>
                            <w:rFonts w:ascii="Arial" w:eastAsia="Times New Roman" w:hAnsi="Arial" w:cs="Arial"/>
                          </w:rPr>
                          <w:t>www.SBOrchidShow.com</w:t>
                        </w:r>
                      </w:hyperlink>
                    </w:p>
                    <w:p w14:paraId="0F8A5026" w14:textId="77777777" w:rsidR="00A01738" w:rsidRPr="00A01738" w:rsidRDefault="00B17330" w:rsidP="00A01738">
                      <w:pPr>
                        <w:pStyle w:val="ListParagraph"/>
                        <w:numPr>
                          <w:ilvl w:val="0"/>
                          <w:numId w:val="2"/>
                        </w:numPr>
                        <w:rPr>
                          <w:rFonts w:ascii="Arial" w:eastAsia="Times New Roman" w:hAnsi="Arial" w:cs="Arial"/>
                        </w:rPr>
                      </w:pPr>
                      <w:hyperlink r:id="rId28" w:history="1">
                        <w:r w:rsidR="00A01738" w:rsidRPr="00A01738">
                          <w:rPr>
                            <w:rStyle w:val="Hyperlink"/>
                            <w:rFonts w:ascii="Arial" w:eastAsia="Times New Roman" w:hAnsi="Arial" w:cs="Arial"/>
                          </w:rPr>
                          <w:t>https://www.facebook.com/orchidshow</w:t>
                        </w:r>
                      </w:hyperlink>
                    </w:p>
                    <w:p w14:paraId="48317F19" w14:textId="77777777" w:rsidR="00A01738" w:rsidRPr="00A01738" w:rsidRDefault="00B17330" w:rsidP="00A01738">
                      <w:pPr>
                        <w:pStyle w:val="ListParagraph"/>
                        <w:numPr>
                          <w:ilvl w:val="0"/>
                          <w:numId w:val="2"/>
                        </w:numPr>
                        <w:rPr>
                          <w:rFonts w:ascii="Arial" w:eastAsia="Times New Roman" w:hAnsi="Arial" w:cs="Arial"/>
                        </w:rPr>
                      </w:pPr>
                      <w:hyperlink r:id="rId29" w:history="1">
                        <w:r w:rsidR="00A01738" w:rsidRPr="00A01738">
                          <w:rPr>
                            <w:rStyle w:val="Hyperlink"/>
                            <w:rFonts w:ascii="Arial" w:eastAsia="Times New Roman" w:hAnsi="Arial" w:cs="Arial"/>
                          </w:rPr>
                          <w:t>https://twitter.com/SBOrchidShow</w:t>
                        </w:r>
                      </w:hyperlink>
                    </w:p>
                    <w:p w14:paraId="2DE5ABE3" w14:textId="77777777" w:rsidR="00A01738" w:rsidRPr="00A01738" w:rsidRDefault="00A01738" w:rsidP="00A01738">
                      <w:pPr>
                        <w:pStyle w:val="ListParagraph"/>
                        <w:numPr>
                          <w:ilvl w:val="0"/>
                          <w:numId w:val="2"/>
                        </w:numPr>
                        <w:rPr>
                          <w:rFonts w:ascii="Arial" w:eastAsia="Times New Roman" w:hAnsi="Arial" w:cs="Arial"/>
                        </w:rPr>
                      </w:pPr>
                      <w:r w:rsidRPr="00A01738">
                        <w:rPr>
                          <w:rFonts w:ascii="Arial" w:eastAsia="Times New Roman" w:hAnsi="Arial" w:cs="Arial"/>
                        </w:rPr>
                        <w:t>#</w:t>
                      </w:r>
                      <w:proofErr w:type="spellStart"/>
                      <w:r w:rsidRPr="00A01738">
                        <w:rPr>
                          <w:rFonts w:ascii="Arial" w:eastAsia="Times New Roman" w:hAnsi="Arial" w:cs="Arial"/>
                        </w:rPr>
                        <w:t>SBOrchidShow</w:t>
                      </w:r>
                      <w:proofErr w:type="spellEnd"/>
                    </w:p>
                    <w:p w14:paraId="5EFFFA15" w14:textId="77777777" w:rsidR="00A01738" w:rsidRDefault="00A01738" w:rsidP="00A01738">
                      <w:pPr>
                        <w:rPr>
                          <w:rFonts w:ascii="Arial" w:eastAsia="Times New Roman" w:hAnsi="Arial" w:cs="Arial"/>
                        </w:rPr>
                      </w:pPr>
                    </w:p>
                    <w:p w14:paraId="1D29D092" w14:textId="77777777" w:rsidR="00A01738" w:rsidRPr="00A01738" w:rsidRDefault="00A01738" w:rsidP="00A01738">
                      <w:pPr>
                        <w:rPr>
                          <w:rFonts w:ascii="Arial" w:hAnsi="Arial" w:cs="Arial"/>
                        </w:rPr>
                      </w:pPr>
                      <w:r w:rsidRPr="00A01738">
                        <w:rPr>
                          <w:rFonts w:ascii="Arial" w:eastAsia="Times New Roman" w:hAnsi="Arial" w:cs="Arial"/>
                        </w:rPr>
                        <w:br/>
                      </w:r>
                      <w:r w:rsidRPr="00A01738">
                        <w:rPr>
                          <w:rFonts w:ascii="Arial" w:hAnsi="Arial" w:cs="Arial"/>
                          <w:b/>
                        </w:rPr>
                        <w:t>Sources</w:t>
                      </w:r>
                      <w:r w:rsidRPr="00A01738">
                        <w:rPr>
                          <w:rFonts w:ascii="Arial" w:hAnsi="Arial" w:cs="Arial"/>
                        </w:rPr>
                        <w:t>:</w:t>
                      </w:r>
                      <w:r w:rsidRPr="00A01738">
                        <w:rPr>
                          <w:rFonts w:ascii="Arial" w:hAnsi="Arial" w:cs="Arial"/>
                        </w:rPr>
                        <w:br/>
                        <w:t xml:space="preserve">“Love and Lies” by Michael </w:t>
                      </w:r>
                      <w:proofErr w:type="spellStart"/>
                      <w:r w:rsidRPr="00A01738">
                        <w:rPr>
                          <w:rFonts w:ascii="Arial" w:hAnsi="Arial" w:cs="Arial"/>
                        </w:rPr>
                        <w:t>Pollan</w:t>
                      </w:r>
                      <w:proofErr w:type="spellEnd"/>
                      <w:r w:rsidRPr="00A01738">
                        <w:rPr>
                          <w:rFonts w:ascii="Arial" w:hAnsi="Arial" w:cs="Arial"/>
                        </w:rPr>
                        <w:t xml:space="preserve">, </w:t>
                      </w:r>
                      <w:r w:rsidRPr="00A01738">
                        <w:rPr>
                          <w:rFonts w:ascii="Arial" w:hAnsi="Arial" w:cs="Arial"/>
                          <w:i/>
                        </w:rPr>
                        <w:t>National Geographic</w:t>
                      </w:r>
                      <w:r w:rsidRPr="00A01738">
                        <w:rPr>
                          <w:rFonts w:ascii="Arial" w:hAnsi="Arial" w:cs="Arial"/>
                        </w:rPr>
                        <w:t>, September 2009</w:t>
                      </w:r>
                      <w:r w:rsidRPr="00A01738">
                        <w:rPr>
                          <w:rFonts w:ascii="Arial" w:hAnsi="Arial" w:cs="Arial"/>
                        </w:rPr>
                        <w:br/>
                      </w:r>
                    </w:p>
                    <w:p w14:paraId="68333BD1" w14:textId="77777777" w:rsidR="00A01738" w:rsidRPr="00A01738" w:rsidRDefault="00A01738" w:rsidP="00A01738">
                      <w:pPr>
                        <w:rPr>
                          <w:rFonts w:ascii="Arial" w:hAnsi="Arial" w:cs="Arial"/>
                        </w:rPr>
                      </w:pPr>
                      <w:r w:rsidRPr="00A01738">
                        <w:rPr>
                          <w:rFonts w:ascii="Arial" w:hAnsi="Arial" w:cs="Arial"/>
                        </w:rPr>
                        <w:t>“Road Trip with Huell Howser,” 2010</w:t>
                      </w:r>
                    </w:p>
                    <w:p w14:paraId="108AA568" w14:textId="77777777" w:rsidR="00A01738" w:rsidRPr="00A01738" w:rsidRDefault="00A01738" w:rsidP="00A01738">
                      <w:pPr>
                        <w:rPr>
                          <w:rFonts w:ascii="Arial" w:hAnsi="Arial" w:cs="Arial"/>
                        </w:rPr>
                      </w:pPr>
                    </w:p>
                    <w:p w14:paraId="31F85083" w14:textId="77777777" w:rsidR="00A01738" w:rsidRPr="00A01738" w:rsidRDefault="00A01738" w:rsidP="00A01738">
                      <w:pPr>
                        <w:rPr>
                          <w:rFonts w:ascii="Arial" w:hAnsi="Arial" w:cs="Arial"/>
                        </w:rPr>
                      </w:pPr>
                      <w:r w:rsidRPr="00A01738">
                        <w:rPr>
                          <w:rFonts w:ascii="Arial" w:hAnsi="Arial" w:cs="Arial"/>
                        </w:rPr>
                        <w:t xml:space="preserve">“The Big Orchid: The Seduction, Danger and History of Santa Barbara’s Most Famous Flower,” by Ethan Stewart, </w:t>
                      </w:r>
                      <w:r w:rsidRPr="00A01738">
                        <w:rPr>
                          <w:rFonts w:ascii="Arial" w:hAnsi="Arial" w:cs="Arial"/>
                          <w:i/>
                        </w:rPr>
                        <w:t>Santa Barbara Independent</w:t>
                      </w:r>
                      <w:r w:rsidRPr="00A01738">
                        <w:rPr>
                          <w:rFonts w:ascii="Arial" w:hAnsi="Arial" w:cs="Arial"/>
                        </w:rPr>
                        <w:t xml:space="preserve">, March 15, 2007 </w:t>
                      </w:r>
                    </w:p>
                    <w:p w14:paraId="1E35813E" w14:textId="77777777" w:rsidR="00F16DB6" w:rsidRPr="00A01738" w:rsidRDefault="00F16DB6">
                      <w:pPr>
                        <w:rPr>
                          <w:rFonts w:ascii="Arial" w:hAnsi="Arial" w:cs="Arial"/>
                        </w:rPr>
                      </w:pPr>
                    </w:p>
                  </w:txbxContent>
                </v:textbox>
                <w10:wrap type="through" anchorx="page" anchory="page"/>
              </v:shape>
            </w:pict>
          </mc:Fallback>
        </mc:AlternateContent>
      </w:r>
      <w:r w:rsidR="001306FB">
        <w:rPr>
          <w:noProof/>
        </w:rPr>
        <mc:AlternateContent>
          <mc:Choice Requires="wps">
            <w:drawing>
              <wp:anchor distT="0" distB="0" distL="114300" distR="114300" simplePos="0" relativeHeight="251682816" behindDoc="0" locked="0" layoutInCell="1" allowOverlap="1" wp14:anchorId="5B15CA33" wp14:editId="6DFAE576">
                <wp:simplePos x="0" y="0"/>
                <wp:positionH relativeFrom="page">
                  <wp:posOffset>-520505</wp:posOffset>
                </wp:positionH>
                <wp:positionV relativeFrom="page">
                  <wp:posOffset>1259840</wp:posOffset>
                </wp:positionV>
                <wp:extent cx="2342515" cy="8655734"/>
                <wp:effectExtent l="0" t="0" r="0" b="5715"/>
                <wp:wrapThrough wrapText="bothSides">
                  <wp:wrapPolygon edited="0">
                    <wp:start x="234" y="0"/>
                    <wp:lineTo x="234" y="21551"/>
                    <wp:lineTo x="21079" y="21551"/>
                    <wp:lineTo x="21079" y="0"/>
                    <wp:lineTo x="234" y="0"/>
                  </wp:wrapPolygon>
                </wp:wrapThrough>
                <wp:docPr id="4" name="Text Box 4"/>
                <wp:cNvGraphicFramePr/>
                <a:graphic xmlns:a="http://schemas.openxmlformats.org/drawingml/2006/main">
                  <a:graphicData uri="http://schemas.microsoft.com/office/word/2010/wordprocessingShape">
                    <wps:wsp>
                      <wps:cNvSpPr txBox="1"/>
                      <wps:spPr>
                        <a:xfrm>
                          <a:off x="0" y="0"/>
                          <a:ext cx="2342515" cy="8655734"/>
                        </a:xfrm>
                        <a:prstGeom prst="rect">
                          <a:avLst/>
                        </a:prstGeom>
                        <a:noFill/>
                        <a:ln>
                          <a:noFill/>
                        </a:ln>
                        <a:effectLst/>
                        <a:extLst>
                          <a:ext uri="{C572A759-6A51-4108-AA02-DFA0A04FC94B}">
                            <ma14:wrappingTextBoxFlag xmlns:ma14="http://schemas.microsoft.com/office/mac/drawingml/2011/main" val="1"/>
                          </a:ext>
                        </a:extLst>
                      </wps:spPr>
                      <wps:txbx>
                        <w:txbxContent>
                          <w:p w14:paraId="2D78FB1D" w14:textId="77777777" w:rsidR="00586702" w:rsidRPr="001306FB" w:rsidRDefault="00586702" w:rsidP="00FE7398">
                            <w:pPr>
                              <w:jc w:val="right"/>
                              <w:rPr>
                                <w:rFonts w:ascii="Century Gothic" w:eastAsia="Osaka" w:hAnsi="Century Gothic" w:cs="Apple Chancery"/>
                                <w:b/>
                                <w:bCs/>
                                <w:color w:val="F8EE51"/>
                                <w:sz w:val="36"/>
                              </w:rPr>
                            </w:pPr>
                          </w:p>
                          <w:p w14:paraId="1546492D" w14:textId="77777777" w:rsidR="00586702" w:rsidRPr="001306FB" w:rsidRDefault="00586702" w:rsidP="00FE7398">
                            <w:pPr>
                              <w:jc w:val="right"/>
                              <w:rPr>
                                <w:rFonts w:ascii="Century Gothic" w:eastAsia="Osaka" w:hAnsi="Century Gothic" w:cs="Apple Chancery"/>
                                <w:b/>
                                <w:bCs/>
                                <w:color w:val="F8EE51"/>
                                <w:sz w:val="34"/>
                                <w:szCs w:val="34"/>
                              </w:rPr>
                            </w:pPr>
                            <w:r w:rsidRPr="001306FB">
                              <w:rPr>
                                <w:rFonts w:ascii="Century Gothic" w:eastAsia="Osaka" w:hAnsi="Century Gothic" w:cs="Apple Chancery"/>
                                <w:b/>
                                <w:bCs/>
                                <w:color w:val="F8EE51"/>
                                <w:sz w:val="34"/>
                                <w:szCs w:val="34"/>
                              </w:rPr>
                              <w:t>PRESS RELEASE</w:t>
                            </w:r>
                          </w:p>
                          <w:p w14:paraId="4471FB52" w14:textId="77777777" w:rsidR="00586702" w:rsidRPr="001306FB" w:rsidRDefault="00586702" w:rsidP="00FE7398">
                            <w:pPr>
                              <w:jc w:val="right"/>
                              <w:rPr>
                                <w:rFonts w:ascii="Century Gothic" w:eastAsia="Osaka" w:hAnsi="Century Gothic" w:cs="Apple Chancery"/>
                                <w:b/>
                                <w:bCs/>
                                <w:i/>
                                <w:color w:val="F8EE51"/>
                                <w:sz w:val="22"/>
                                <w:szCs w:val="22"/>
                              </w:rPr>
                            </w:pPr>
                            <w:r w:rsidRPr="001306FB">
                              <w:rPr>
                                <w:rFonts w:ascii="Century Gothic" w:eastAsia="Osaka" w:hAnsi="Century Gothic" w:cs="Apple Chancery"/>
                                <w:b/>
                                <w:bCs/>
                                <w:i/>
                                <w:color w:val="F8EE51"/>
                                <w:sz w:val="22"/>
                                <w:szCs w:val="22"/>
                              </w:rPr>
                              <w:t>For Immediate Release</w:t>
                            </w:r>
                          </w:p>
                          <w:p w14:paraId="63C34690" w14:textId="77777777" w:rsidR="001306FB" w:rsidRDefault="001306FB" w:rsidP="00FE7398">
                            <w:pPr>
                              <w:jc w:val="right"/>
                              <w:rPr>
                                <w:rFonts w:ascii="Century Gothic" w:eastAsia="Osaka" w:hAnsi="Century Gothic" w:cs="Apple Chancery"/>
                                <w:b/>
                                <w:bCs/>
                                <w:color w:val="F8EE51"/>
                              </w:rPr>
                            </w:pPr>
                          </w:p>
                          <w:p w14:paraId="5576F0FB" w14:textId="77777777" w:rsidR="001306FB" w:rsidRDefault="001306FB" w:rsidP="00FE7398">
                            <w:pPr>
                              <w:jc w:val="right"/>
                              <w:rPr>
                                <w:rFonts w:ascii="Century Gothic" w:eastAsia="Osaka" w:hAnsi="Century Gothic" w:cs="Apple Chancery"/>
                                <w:b/>
                                <w:bCs/>
                                <w:color w:val="F8EE51"/>
                              </w:rPr>
                            </w:pPr>
                          </w:p>
                          <w:p w14:paraId="4F07B1E3" w14:textId="77777777" w:rsidR="001306FB" w:rsidRDefault="001306FB" w:rsidP="00FE7398">
                            <w:pPr>
                              <w:jc w:val="right"/>
                              <w:rPr>
                                <w:rFonts w:ascii="Century Gothic" w:eastAsia="Osaka" w:hAnsi="Century Gothic" w:cs="Apple Chancery"/>
                                <w:b/>
                                <w:bCs/>
                                <w:color w:val="F8EE51"/>
                              </w:rPr>
                            </w:pPr>
                          </w:p>
                          <w:p w14:paraId="75403019" w14:textId="77777777" w:rsidR="001306FB" w:rsidRDefault="001306FB" w:rsidP="00FE7398">
                            <w:pPr>
                              <w:jc w:val="right"/>
                              <w:rPr>
                                <w:rFonts w:ascii="Century Gothic" w:eastAsia="Osaka" w:hAnsi="Century Gothic" w:cs="Apple Chancery"/>
                                <w:b/>
                                <w:bCs/>
                                <w:color w:val="F8EE51"/>
                              </w:rPr>
                            </w:pPr>
                          </w:p>
                          <w:p w14:paraId="3A8218BB" w14:textId="77777777" w:rsidR="001306FB" w:rsidRDefault="001306FB" w:rsidP="00FE7398">
                            <w:pPr>
                              <w:jc w:val="right"/>
                              <w:rPr>
                                <w:rFonts w:ascii="Century Gothic" w:eastAsia="Osaka" w:hAnsi="Century Gothic" w:cs="Apple Chancery"/>
                                <w:b/>
                                <w:bCs/>
                                <w:color w:val="F8EE51"/>
                              </w:rPr>
                            </w:pPr>
                          </w:p>
                          <w:p w14:paraId="2BFB9C45" w14:textId="77777777" w:rsidR="00586702" w:rsidRPr="001306FB" w:rsidRDefault="00586702" w:rsidP="00FE7398">
                            <w:pPr>
                              <w:jc w:val="right"/>
                              <w:rPr>
                                <w:rFonts w:ascii="Century Gothic" w:eastAsia="Osaka" w:hAnsi="Century Gothic" w:cs="Apple Chancery"/>
                                <w:b/>
                                <w:bCs/>
                                <w:color w:val="F8EE51"/>
                              </w:rPr>
                            </w:pPr>
                            <w:r w:rsidRPr="001306FB">
                              <w:rPr>
                                <w:rFonts w:ascii="Century Gothic" w:eastAsia="Osaka" w:hAnsi="Century Gothic" w:cs="Apple Chancery"/>
                                <w:b/>
                                <w:bCs/>
                                <w:color w:val="F8EE51"/>
                              </w:rPr>
                              <w:t xml:space="preserve">PRESS CONTACT </w:t>
                            </w:r>
                          </w:p>
                          <w:p w14:paraId="6EA6D0D7" w14:textId="77777777" w:rsidR="00586702" w:rsidRPr="001306FB" w:rsidRDefault="00586702" w:rsidP="006877A7">
                            <w:pPr>
                              <w:jc w:val="right"/>
                              <w:rPr>
                                <w:rFonts w:ascii="Century Gothic" w:hAnsi="Century Gothic"/>
                                <w:color w:val="F8EE51"/>
                              </w:rPr>
                            </w:pPr>
                            <w:r w:rsidRPr="001306FB">
                              <w:rPr>
                                <w:rFonts w:ascii="Century Gothic" w:hAnsi="Century Gothic"/>
                                <w:color w:val="F8EE51"/>
                              </w:rPr>
                              <w:t>Leigh-Anne Anderson</w:t>
                            </w:r>
                          </w:p>
                          <w:p w14:paraId="10A6B6C7" w14:textId="77777777" w:rsidR="001306FB" w:rsidRPr="001306FB" w:rsidRDefault="00B17330" w:rsidP="001306FB">
                            <w:pPr>
                              <w:jc w:val="right"/>
                              <w:rPr>
                                <w:rFonts w:ascii="Century Gothic" w:hAnsi="Century Gothic"/>
                                <w:color w:val="F8EE51"/>
                              </w:rPr>
                            </w:pPr>
                            <w:hyperlink r:id="rId30" w:tgtFrame="_blank" w:history="1">
                              <w:r w:rsidR="001306FB" w:rsidRPr="001306FB">
                                <w:rPr>
                                  <w:rFonts w:ascii="Century Gothic" w:hAnsi="Century Gothic"/>
                                  <w:color w:val="F8EE51"/>
                                </w:rPr>
                                <w:t>(310) 990 5752</w:t>
                              </w:r>
                            </w:hyperlink>
                          </w:p>
                          <w:p w14:paraId="66BEAEB5" w14:textId="77777777" w:rsidR="00586702" w:rsidRPr="001306FB" w:rsidRDefault="001306FB" w:rsidP="006877A7">
                            <w:pPr>
                              <w:jc w:val="right"/>
                              <w:rPr>
                                <w:rStyle w:val="Hyperlink"/>
                                <w:rFonts w:ascii="Century Gothic" w:hAnsi="Century Gothic"/>
                                <w:color w:val="F8EE51"/>
                              </w:rPr>
                            </w:pPr>
                            <w:r w:rsidRPr="001306FB">
                              <w:rPr>
                                <w:rFonts w:ascii="Century Gothic" w:hAnsi="Century Gothic"/>
                                <w:color w:val="F8EE51"/>
                              </w:rPr>
                              <w:fldChar w:fldCharType="begin"/>
                            </w:r>
                            <w:r w:rsidRPr="001306FB">
                              <w:rPr>
                                <w:rFonts w:ascii="Century Gothic" w:hAnsi="Century Gothic"/>
                                <w:color w:val="F8EE51"/>
                              </w:rPr>
                              <w:instrText xml:space="preserve"> HYPERLINK "mailto:SBOrchidShowPublicity@gmail.com%20" </w:instrText>
                            </w:r>
                            <w:r w:rsidRPr="001306FB">
                              <w:rPr>
                                <w:rFonts w:ascii="Century Gothic" w:hAnsi="Century Gothic"/>
                                <w:color w:val="F8EE51"/>
                              </w:rPr>
                              <w:fldChar w:fldCharType="separate"/>
                            </w:r>
                            <w:r w:rsidRPr="001306FB">
                              <w:rPr>
                                <w:rStyle w:val="Hyperlink"/>
                                <w:rFonts w:ascii="Century Gothic" w:hAnsi="Century Gothic"/>
                                <w:color w:val="F8EE51"/>
                              </w:rPr>
                              <w:t>Email</w:t>
                            </w:r>
                          </w:p>
                          <w:p w14:paraId="3C413B5B" w14:textId="77777777" w:rsidR="00586702" w:rsidRPr="001306FB" w:rsidRDefault="001306FB" w:rsidP="006877A7">
                            <w:pPr>
                              <w:rPr>
                                <w:rFonts w:ascii="Century Gothic" w:eastAsia="Osaka" w:hAnsi="Century Gothic" w:cs="Apple Chancery"/>
                                <w:b/>
                                <w:bCs/>
                                <w:color w:val="F8EE51"/>
                              </w:rPr>
                            </w:pPr>
                            <w:r w:rsidRPr="001306FB">
                              <w:rPr>
                                <w:rFonts w:ascii="Century Gothic" w:hAnsi="Century Gothic"/>
                                <w:color w:val="F8EE51"/>
                              </w:rPr>
                              <w:fldChar w:fldCharType="end"/>
                            </w:r>
                          </w:p>
                          <w:p w14:paraId="2D8EF796" w14:textId="77777777" w:rsidR="00586702" w:rsidRPr="001306FB" w:rsidRDefault="00586702" w:rsidP="006877A7">
                            <w:pPr>
                              <w:jc w:val="right"/>
                              <w:rPr>
                                <w:rFonts w:ascii="Century Gothic" w:eastAsia="Osaka" w:hAnsi="Century Gothic" w:cs="Apple Chancery"/>
                                <w:b/>
                                <w:bCs/>
                                <w:color w:val="F8EE51"/>
                              </w:rPr>
                            </w:pPr>
                            <w:r w:rsidRPr="001306FB">
                              <w:rPr>
                                <w:rFonts w:ascii="Century Gothic" w:eastAsia="Osaka" w:hAnsi="Century Gothic" w:cs="Apple Chancery"/>
                                <w:b/>
                                <w:bCs/>
                                <w:color w:val="F8EE51"/>
                              </w:rPr>
                              <w:t>WEBSITE</w:t>
                            </w:r>
                          </w:p>
                          <w:p w14:paraId="60BD140D" w14:textId="77777777" w:rsidR="00586702" w:rsidRPr="001306FB" w:rsidRDefault="001306FB" w:rsidP="001306FB">
                            <w:pPr>
                              <w:jc w:val="right"/>
                              <w:rPr>
                                <w:rStyle w:val="Hyperlink"/>
                                <w:rFonts w:ascii="Century Gothic" w:hAnsi="Century Gothic"/>
                                <w:color w:val="F8EE51"/>
                              </w:rPr>
                            </w:pPr>
                            <w:r w:rsidRPr="001306FB">
                              <w:rPr>
                                <w:rFonts w:ascii="Century Gothic" w:hAnsi="Century Gothic"/>
                                <w:color w:val="F8EE51"/>
                              </w:rPr>
                              <w:fldChar w:fldCharType="begin"/>
                            </w:r>
                            <w:r w:rsidRPr="001306FB">
                              <w:rPr>
                                <w:rFonts w:ascii="Century Gothic" w:hAnsi="Century Gothic"/>
                                <w:color w:val="F8EE51"/>
                              </w:rPr>
                              <w:instrText xml:space="preserve"> HYPERLINK "http://www.sborchidshow.com/" </w:instrText>
                            </w:r>
                            <w:r w:rsidRPr="001306FB">
                              <w:rPr>
                                <w:rFonts w:ascii="Century Gothic" w:hAnsi="Century Gothic"/>
                                <w:color w:val="F8EE51"/>
                              </w:rPr>
                              <w:fldChar w:fldCharType="separate"/>
                            </w:r>
                            <w:r w:rsidR="00586702" w:rsidRPr="001306FB">
                              <w:rPr>
                                <w:rStyle w:val="Hyperlink"/>
                                <w:rFonts w:ascii="Century Gothic" w:hAnsi="Century Gothic"/>
                                <w:color w:val="F8EE51"/>
                              </w:rPr>
                              <w:t>SBorchidshow.com</w:t>
                            </w:r>
                          </w:p>
                          <w:p w14:paraId="50B71967" w14:textId="77777777" w:rsidR="00586702" w:rsidRPr="001306FB" w:rsidRDefault="001306FB" w:rsidP="00E50464">
                            <w:pPr>
                              <w:jc w:val="right"/>
                              <w:rPr>
                                <w:rFonts w:ascii="Century Gothic" w:eastAsia="Osaka" w:hAnsi="Century Gothic" w:cs="Apple Chancery"/>
                                <w:b/>
                                <w:bCs/>
                                <w:color w:val="F8EE51"/>
                              </w:rPr>
                            </w:pPr>
                            <w:r w:rsidRPr="001306FB">
                              <w:rPr>
                                <w:rFonts w:ascii="Century Gothic" w:hAnsi="Century Gothic"/>
                                <w:color w:val="F8EE51"/>
                              </w:rPr>
                              <w:fldChar w:fldCharType="end"/>
                            </w:r>
                            <w:hyperlink r:id="rId31" w:history="1">
                              <w:r w:rsidR="00586702" w:rsidRPr="001306FB">
                                <w:rPr>
                                  <w:rStyle w:val="Hyperlink"/>
                                  <w:rFonts w:ascii="Century Gothic" w:eastAsia="Osaka" w:hAnsi="Century Gothic" w:cs="Apple Chancery"/>
                                  <w:bCs/>
                                  <w:color w:val="F8EE51"/>
                                </w:rPr>
                                <w:t>Concurrent Events</w:t>
                              </w:r>
                            </w:hyperlink>
                          </w:p>
                          <w:p w14:paraId="1B5666BA" w14:textId="77777777" w:rsidR="00586702" w:rsidRPr="001306FB" w:rsidRDefault="00586702" w:rsidP="006877A7">
                            <w:pPr>
                              <w:rPr>
                                <w:rFonts w:ascii="Century Gothic" w:eastAsia="Osaka" w:hAnsi="Century Gothic" w:cs="Apple Chancery"/>
                                <w:b/>
                                <w:bCs/>
                                <w:color w:val="F8EE51"/>
                              </w:rPr>
                            </w:pPr>
                          </w:p>
                          <w:p w14:paraId="5CAFAD08" w14:textId="77777777" w:rsidR="00586702" w:rsidRPr="001306FB" w:rsidRDefault="00586702" w:rsidP="00B4417B">
                            <w:pPr>
                              <w:jc w:val="center"/>
                              <w:rPr>
                                <w:rFonts w:ascii="Century Gothic" w:eastAsia="Osaka" w:hAnsi="Century Gothic" w:cs="Apple Chancery"/>
                                <w:b/>
                                <w:bCs/>
                                <w:color w:val="F8EE51"/>
                              </w:rPr>
                            </w:pPr>
                          </w:p>
                          <w:p w14:paraId="5A8E0656" w14:textId="77777777" w:rsidR="00586702" w:rsidRPr="001306FB" w:rsidRDefault="00586702" w:rsidP="006877A7">
                            <w:pPr>
                              <w:jc w:val="right"/>
                              <w:rPr>
                                <w:rFonts w:ascii="Century Gothic" w:eastAsia="Osaka" w:hAnsi="Century Gothic" w:cs="Apple Chancery"/>
                                <w:b/>
                                <w:bCs/>
                                <w:color w:val="F8EE51"/>
                              </w:rPr>
                            </w:pPr>
                            <w:r w:rsidRPr="001306FB">
                              <w:rPr>
                                <w:rFonts w:ascii="Century Gothic" w:eastAsia="Osaka" w:hAnsi="Century Gothic" w:cs="Apple Chancery"/>
                                <w:b/>
                                <w:bCs/>
                                <w:color w:val="F8EE51"/>
                              </w:rPr>
                              <w:t>SOCIAL</w:t>
                            </w:r>
                          </w:p>
                          <w:p w14:paraId="159609CE" w14:textId="77777777" w:rsidR="00586702" w:rsidRPr="001306FB" w:rsidRDefault="00B17330" w:rsidP="006877A7">
                            <w:pPr>
                              <w:jc w:val="right"/>
                              <w:rPr>
                                <w:rFonts w:ascii="Century Gothic" w:eastAsia="Osaka" w:hAnsi="Century Gothic" w:cs="Apple Chancery"/>
                                <w:bCs/>
                                <w:color w:val="F8EE51"/>
                              </w:rPr>
                            </w:pPr>
                            <w:hyperlink r:id="rId32" w:history="1">
                              <w:r w:rsidR="00586702" w:rsidRPr="001306FB">
                                <w:rPr>
                                  <w:rStyle w:val="Hyperlink"/>
                                  <w:rFonts w:ascii="Century Gothic" w:eastAsia="Osaka" w:hAnsi="Century Gothic" w:cs="Apple Chancery"/>
                                  <w:bCs/>
                                  <w:color w:val="F8EE51"/>
                                </w:rPr>
                                <w:t>Facebook</w:t>
                              </w:r>
                            </w:hyperlink>
                          </w:p>
                          <w:p w14:paraId="3802E147" w14:textId="77777777" w:rsidR="00586702" w:rsidRPr="001306FB" w:rsidRDefault="00B17330" w:rsidP="006877A7">
                            <w:pPr>
                              <w:jc w:val="right"/>
                              <w:rPr>
                                <w:rFonts w:ascii="Century Gothic" w:eastAsia="Osaka" w:hAnsi="Century Gothic" w:cs="Apple Chancery"/>
                                <w:bCs/>
                                <w:color w:val="F8EE51"/>
                              </w:rPr>
                            </w:pPr>
                            <w:hyperlink r:id="rId33" w:history="1">
                              <w:r w:rsidR="00586702" w:rsidRPr="001306FB">
                                <w:rPr>
                                  <w:rStyle w:val="Hyperlink"/>
                                  <w:rFonts w:ascii="Century Gothic" w:eastAsia="Osaka" w:hAnsi="Century Gothic" w:cs="Apple Chancery"/>
                                  <w:bCs/>
                                  <w:color w:val="F8EE51"/>
                                </w:rPr>
                                <w:t>Twitter</w:t>
                              </w:r>
                            </w:hyperlink>
                          </w:p>
                          <w:p w14:paraId="61893888" w14:textId="77777777" w:rsidR="00586702" w:rsidRPr="001306FB" w:rsidRDefault="00B17330" w:rsidP="006877A7">
                            <w:pPr>
                              <w:jc w:val="right"/>
                              <w:rPr>
                                <w:rFonts w:ascii="Century Gothic" w:eastAsia="Osaka" w:hAnsi="Century Gothic" w:cs="Apple Chancery"/>
                                <w:bCs/>
                                <w:color w:val="F8EE51"/>
                              </w:rPr>
                            </w:pPr>
                            <w:hyperlink r:id="rId34" w:history="1">
                              <w:r w:rsidR="00586702" w:rsidRPr="001306FB">
                                <w:rPr>
                                  <w:rStyle w:val="Hyperlink"/>
                                  <w:rFonts w:ascii="Century Gothic" w:eastAsia="Osaka" w:hAnsi="Century Gothic" w:cs="Apple Chancery"/>
                                  <w:bCs/>
                                  <w:color w:val="F8EE51"/>
                                </w:rPr>
                                <w:t>Instagram</w:t>
                              </w:r>
                            </w:hyperlink>
                          </w:p>
                          <w:p w14:paraId="684AAE24" w14:textId="77777777" w:rsidR="00586702" w:rsidRPr="001306FB" w:rsidRDefault="00B17330" w:rsidP="006877A7">
                            <w:pPr>
                              <w:jc w:val="right"/>
                              <w:rPr>
                                <w:rFonts w:ascii="Century Gothic" w:eastAsia="Osaka" w:hAnsi="Century Gothic" w:cs="Apple Chancery"/>
                                <w:bCs/>
                                <w:color w:val="F8EE51"/>
                              </w:rPr>
                            </w:pPr>
                            <w:hyperlink r:id="rId35" w:history="1">
                              <w:r w:rsidR="00586702" w:rsidRPr="001306FB">
                                <w:rPr>
                                  <w:rStyle w:val="Hyperlink"/>
                                  <w:rFonts w:ascii="Century Gothic" w:eastAsia="Osaka" w:hAnsi="Century Gothic" w:cs="Apple Chancery"/>
                                  <w:bCs/>
                                  <w:color w:val="F8EE51"/>
                                </w:rPr>
                                <w:t>Pinterest</w:t>
                              </w:r>
                            </w:hyperlink>
                          </w:p>
                          <w:p w14:paraId="14079B22" w14:textId="77777777" w:rsidR="00586702" w:rsidRPr="001306FB" w:rsidRDefault="00586702" w:rsidP="00FE7398">
                            <w:pPr>
                              <w:jc w:val="right"/>
                              <w:rPr>
                                <w:rFonts w:ascii="Century Gothic" w:eastAsia="Osaka" w:hAnsi="Century Gothic" w:cs="Apple Chancery"/>
                                <w:bCs/>
                                <w:color w:val="F8EE51"/>
                              </w:rPr>
                            </w:pPr>
                            <w:r w:rsidRPr="001306FB">
                              <w:rPr>
                                <w:rFonts w:ascii="Century Gothic" w:eastAsia="Osaka" w:hAnsi="Century Gothic" w:cs="Apple Chancery"/>
                                <w:bCs/>
                                <w:color w:val="F8EE51"/>
                              </w:rPr>
                              <w:t>#</w:t>
                            </w:r>
                            <w:proofErr w:type="spellStart"/>
                            <w:r w:rsidRPr="001306FB">
                              <w:rPr>
                                <w:rFonts w:ascii="Century Gothic" w:eastAsia="Osaka" w:hAnsi="Century Gothic" w:cs="Apple Chancery"/>
                                <w:bCs/>
                                <w:color w:val="F8EE51"/>
                              </w:rPr>
                              <w:t>SBorchidshow</w:t>
                            </w:r>
                            <w:proofErr w:type="spellEnd"/>
                          </w:p>
                          <w:p w14:paraId="02D72B17" w14:textId="77777777" w:rsidR="00586702" w:rsidRPr="001306FB" w:rsidRDefault="00586702" w:rsidP="00FE7398">
                            <w:pPr>
                              <w:jc w:val="right"/>
                              <w:rPr>
                                <w:rFonts w:ascii="Century Gothic" w:eastAsia="Osaka" w:hAnsi="Century Gothic" w:cs="Apple Chancery"/>
                                <w:bCs/>
                                <w:color w:val="F8EE51"/>
                              </w:rPr>
                            </w:pPr>
                          </w:p>
                          <w:p w14:paraId="139CCCA0" w14:textId="77777777" w:rsidR="00586702" w:rsidRPr="001306FB" w:rsidRDefault="00586702" w:rsidP="00FE7398">
                            <w:pPr>
                              <w:jc w:val="right"/>
                              <w:rPr>
                                <w:rFonts w:ascii="Century Gothic" w:eastAsia="Osaka" w:hAnsi="Century Gothic" w:cs="Apple Chancery"/>
                                <w:b/>
                                <w:bCs/>
                                <w:color w:val="F8EE51"/>
                              </w:rPr>
                            </w:pPr>
                          </w:p>
                          <w:p w14:paraId="0162E39B" w14:textId="77777777" w:rsidR="00586702" w:rsidRPr="001306FB" w:rsidRDefault="00586702" w:rsidP="00FE7398">
                            <w:pPr>
                              <w:jc w:val="right"/>
                              <w:rPr>
                                <w:rFonts w:ascii="Century Gothic" w:eastAsia="Osaka" w:hAnsi="Century Gothic" w:cs="Apple Chancery"/>
                                <w:b/>
                                <w:bCs/>
                                <w:color w:val="F8EE51"/>
                              </w:rPr>
                            </w:pPr>
                            <w:r w:rsidRPr="001306FB">
                              <w:rPr>
                                <w:rFonts w:ascii="Century Gothic" w:eastAsia="Osaka" w:hAnsi="Century Gothic" w:cs="Apple Chancery"/>
                                <w:b/>
                                <w:bCs/>
                                <w:color w:val="F8EE51"/>
                              </w:rPr>
                              <w:t>GROUP SALES</w:t>
                            </w:r>
                          </w:p>
                          <w:p w14:paraId="49C274BE" w14:textId="77777777" w:rsidR="00586702" w:rsidRPr="001306FB" w:rsidRDefault="00B17330" w:rsidP="00FE7398">
                            <w:pPr>
                              <w:jc w:val="right"/>
                              <w:rPr>
                                <w:rFonts w:ascii="Century Gothic" w:hAnsi="Century Gothic"/>
                                <w:bCs/>
                                <w:noProof/>
                                <w:color w:val="F8EE51"/>
                              </w:rPr>
                            </w:pPr>
                            <w:hyperlink r:id="rId36" w:history="1">
                              <w:r w:rsidR="00586702" w:rsidRPr="001306FB">
                                <w:rPr>
                                  <w:rStyle w:val="Hyperlink"/>
                                  <w:rFonts w:ascii="Century Gothic" w:hAnsi="Century Gothic"/>
                                  <w:bCs/>
                                  <w:noProof/>
                                  <w:color w:val="F8EE51"/>
                                </w:rPr>
                                <w:t>Online Registration</w:t>
                              </w:r>
                            </w:hyperlink>
                          </w:p>
                          <w:p w14:paraId="44058925" w14:textId="77777777" w:rsidR="00586702" w:rsidRPr="001306FB" w:rsidRDefault="00B17330" w:rsidP="00FE7398">
                            <w:pPr>
                              <w:jc w:val="right"/>
                              <w:rPr>
                                <w:rFonts w:ascii="Century Gothic" w:hAnsi="Century Gothic"/>
                                <w:bCs/>
                                <w:noProof/>
                                <w:color w:val="F8EE51"/>
                              </w:rPr>
                            </w:pPr>
                            <w:hyperlink r:id="rId37" w:history="1">
                              <w:r w:rsidR="00586702" w:rsidRPr="001306FB">
                                <w:rPr>
                                  <w:rStyle w:val="Hyperlink"/>
                                  <w:rFonts w:ascii="Century Gothic" w:hAnsi="Century Gothic"/>
                                  <w:bCs/>
                                  <w:noProof/>
                                  <w:color w:val="F8EE51"/>
                                </w:rPr>
                                <w:t>Sales Contact</w:t>
                              </w:r>
                            </w:hyperlink>
                          </w:p>
                          <w:p w14:paraId="236B39DE" w14:textId="77777777" w:rsidR="00586702" w:rsidRPr="001306FB" w:rsidRDefault="00586702" w:rsidP="00FE7398">
                            <w:pPr>
                              <w:jc w:val="right"/>
                              <w:rPr>
                                <w:rFonts w:ascii="Century Gothic" w:hAnsi="Century Gothic"/>
                                <w:bCs/>
                                <w:noProof/>
                                <w:color w:val="F8EE51"/>
                              </w:rPr>
                            </w:pPr>
                          </w:p>
                          <w:p w14:paraId="6397C2ED" w14:textId="77777777" w:rsidR="00586702" w:rsidRPr="001306FB" w:rsidRDefault="00586702" w:rsidP="00FE7398">
                            <w:pPr>
                              <w:jc w:val="right"/>
                              <w:rPr>
                                <w:rFonts w:ascii="Century Gothic" w:hAnsi="Century Gothic"/>
                                <w:b/>
                                <w:bCs/>
                                <w:noProof/>
                                <w:color w:val="F8EE51"/>
                              </w:rPr>
                            </w:pPr>
                            <w:r w:rsidRPr="001306FB">
                              <w:rPr>
                                <w:rFonts w:ascii="Century Gothic" w:hAnsi="Century Gothic"/>
                                <w:b/>
                                <w:bCs/>
                                <w:noProof/>
                                <w:color w:val="F8EE51"/>
                              </w:rPr>
                              <w:t>SHOW PHONE</w:t>
                            </w:r>
                          </w:p>
                          <w:p w14:paraId="501DF0AA" w14:textId="77777777" w:rsidR="00586702" w:rsidRPr="001306FB" w:rsidRDefault="001306FB" w:rsidP="00E50464">
                            <w:pPr>
                              <w:jc w:val="right"/>
                              <w:rPr>
                                <w:rFonts w:ascii="Century Gothic" w:hAnsi="Century Gothic"/>
                                <w:color w:val="F8EE51"/>
                              </w:rPr>
                            </w:pPr>
                            <w:r>
                              <w:rPr>
                                <w:rFonts w:ascii="Century Gothic" w:hAnsi="Century Gothic"/>
                                <w:color w:val="F8EE51"/>
                              </w:rPr>
                              <w:t xml:space="preserve">(805) </w:t>
                            </w:r>
                            <w:r w:rsidR="00586702" w:rsidRPr="001306FB">
                              <w:rPr>
                                <w:rFonts w:ascii="Century Gothic" w:hAnsi="Century Gothic"/>
                                <w:color w:val="F8EE51"/>
                              </w:rPr>
                              <w:t>403-1533</w:t>
                            </w:r>
                          </w:p>
                          <w:p w14:paraId="27A6792F" w14:textId="77777777" w:rsidR="00586702" w:rsidRPr="001306FB" w:rsidRDefault="00586702" w:rsidP="00FE7398">
                            <w:pPr>
                              <w:jc w:val="right"/>
                              <w:rPr>
                                <w:rFonts w:ascii="Century Gothic" w:hAnsi="Century Gothic"/>
                                <w:b/>
                                <w:bCs/>
                                <w:noProof/>
                                <w:color w:val="F8EE5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5CA33" id="Text_x0020_Box_x0020_4" o:spid="_x0000_s1029" type="#_x0000_t202" style="position:absolute;left:0;text-align:left;margin-left:-41pt;margin-top:99.2pt;width:184.45pt;height:681.5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" mv:complextextbox="1" filled="f" stroked="f">
                <v:textbox>
                  <w:txbxContent>
                    <w:p w14:paraId="2D78FB1D" w14:textId="77777777" w:rsidR="00586702" w:rsidRPr="001306FB" w:rsidRDefault="00586702" w:rsidP="00FE7398">
                      <w:pPr>
                        <w:jc w:val="right"/>
                        <w:rPr>
                          <w:rFonts w:ascii="Century Gothic" w:eastAsia="Osaka" w:hAnsi="Century Gothic" w:cs="Apple Chancery"/>
                          <w:b/>
                          <w:bCs/>
                          <w:color w:val="F8EE51"/>
                          <w:sz w:val="36"/>
                        </w:rPr>
                      </w:pPr>
                    </w:p>
                    <w:p w14:paraId="1546492D" w14:textId="77777777" w:rsidR="00586702" w:rsidRPr="001306FB" w:rsidRDefault="00586702" w:rsidP="00FE7398">
                      <w:pPr>
                        <w:jc w:val="right"/>
                        <w:rPr>
                          <w:rFonts w:ascii="Century Gothic" w:eastAsia="Osaka" w:hAnsi="Century Gothic" w:cs="Apple Chancery"/>
                          <w:b/>
                          <w:bCs/>
                          <w:color w:val="F8EE51"/>
                          <w:sz w:val="34"/>
                          <w:szCs w:val="34"/>
                        </w:rPr>
                      </w:pPr>
                      <w:r w:rsidRPr="001306FB">
                        <w:rPr>
                          <w:rFonts w:ascii="Century Gothic" w:eastAsia="Osaka" w:hAnsi="Century Gothic" w:cs="Apple Chancery"/>
                          <w:b/>
                          <w:bCs/>
                          <w:color w:val="F8EE51"/>
                          <w:sz w:val="34"/>
                          <w:szCs w:val="34"/>
                        </w:rPr>
                        <w:t>PRESS RELEASE</w:t>
                      </w:r>
                    </w:p>
                    <w:p w14:paraId="4471FB52" w14:textId="77777777" w:rsidR="00586702" w:rsidRPr="001306FB" w:rsidRDefault="00586702" w:rsidP="00FE7398">
                      <w:pPr>
                        <w:jc w:val="right"/>
                        <w:rPr>
                          <w:rFonts w:ascii="Century Gothic" w:eastAsia="Osaka" w:hAnsi="Century Gothic" w:cs="Apple Chancery"/>
                          <w:b/>
                          <w:bCs/>
                          <w:i/>
                          <w:color w:val="F8EE51"/>
                          <w:sz w:val="22"/>
                          <w:szCs w:val="22"/>
                        </w:rPr>
                      </w:pPr>
                      <w:r w:rsidRPr="001306FB">
                        <w:rPr>
                          <w:rFonts w:ascii="Century Gothic" w:eastAsia="Osaka" w:hAnsi="Century Gothic" w:cs="Apple Chancery"/>
                          <w:b/>
                          <w:bCs/>
                          <w:i/>
                          <w:color w:val="F8EE51"/>
                          <w:sz w:val="22"/>
                          <w:szCs w:val="22"/>
                        </w:rPr>
                        <w:t>For Immediate Release</w:t>
                      </w:r>
                    </w:p>
                    <w:p w14:paraId="63C34690" w14:textId="77777777" w:rsidR="001306FB" w:rsidRDefault="001306FB" w:rsidP="00FE7398">
                      <w:pPr>
                        <w:jc w:val="right"/>
                        <w:rPr>
                          <w:rFonts w:ascii="Century Gothic" w:eastAsia="Osaka" w:hAnsi="Century Gothic" w:cs="Apple Chancery"/>
                          <w:b/>
                          <w:bCs/>
                          <w:color w:val="F8EE51"/>
                        </w:rPr>
                      </w:pPr>
                    </w:p>
                    <w:p w14:paraId="5576F0FB" w14:textId="77777777" w:rsidR="001306FB" w:rsidRDefault="001306FB" w:rsidP="00FE7398">
                      <w:pPr>
                        <w:jc w:val="right"/>
                        <w:rPr>
                          <w:rFonts w:ascii="Century Gothic" w:eastAsia="Osaka" w:hAnsi="Century Gothic" w:cs="Apple Chancery"/>
                          <w:b/>
                          <w:bCs/>
                          <w:color w:val="F8EE51"/>
                        </w:rPr>
                      </w:pPr>
                    </w:p>
                    <w:p w14:paraId="4F07B1E3" w14:textId="77777777" w:rsidR="001306FB" w:rsidRDefault="001306FB" w:rsidP="00FE7398">
                      <w:pPr>
                        <w:jc w:val="right"/>
                        <w:rPr>
                          <w:rFonts w:ascii="Century Gothic" w:eastAsia="Osaka" w:hAnsi="Century Gothic" w:cs="Apple Chancery"/>
                          <w:b/>
                          <w:bCs/>
                          <w:color w:val="F8EE51"/>
                        </w:rPr>
                      </w:pPr>
                    </w:p>
                    <w:p w14:paraId="75403019" w14:textId="77777777" w:rsidR="001306FB" w:rsidRDefault="001306FB" w:rsidP="00FE7398">
                      <w:pPr>
                        <w:jc w:val="right"/>
                        <w:rPr>
                          <w:rFonts w:ascii="Century Gothic" w:eastAsia="Osaka" w:hAnsi="Century Gothic" w:cs="Apple Chancery"/>
                          <w:b/>
                          <w:bCs/>
                          <w:color w:val="F8EE51"/>
                        </w:rPr>
                      </w:pPr>
                    </w:p>
                    <w:p w14:paraId="3A8218BB" w14:textId="77777777" w:rsidR="001306FB" w:rsidRDefault="001306FB" w:rsidP="00FE7398">
                      <w:pPr>
                        <w:jc w:val="right"/>
                        <w:rPr>
                          <w:rFonts w:ascii="Century Gothic" w:eastAsia="Osaka" w:hAnsi="Century Gothic" w:cs="Apple Chancery"/>
                          <w:b/>
                          <w:bCs/>
                          <w:color w:val="F8EE51"/>
                        </w:rPr>
                      </w:pPr>
                    </w:p>
                    <w:p w14:paraId="2BFB9C45" w14:textId="77777777" w:rsidR="00586702" w:rsidRPr="001306FB" w:rsidRDefault="00586702" w:rsidP="00FE7398">
                      <w:pPr>
                        <w:jc w:val="right"/>
                        <w:rPr>
                          <w:rFonts w:ascii="Century Gothic" w:eastAsia="Osaka" w:hAnsi="Century Gothic" w:cs="Apple Chancery"/>
                          <w:b/>
                          <w:bCs/>
                          <w:color w:val="F8EE51"/>
                        </w:rPr>
                      </w:pPr>
                      <w:r w:rsidRPr="001306FB">
                        <w:rPr>
                          <w:rFonts w:ascii="Century Gothic" w:eastAsia="Osaka" w:hAnsi="Century Gothic" w:cs="Apple Chancery"/>
                          <w:b/>
                          <w:bCs/>
                          <w:color w:val="F8EE51"/>
                        </w:rPr>
                        <w:t xml:space="preserve">PRESS CONTACT </w:t>
                      </w:r>
                    </w:p>
                    <w:p w14:paraId="6EA6D0D7" w14:textId="77777777" w:rsidR="00586702" w:rsidRPr="001306FB" w:rsidRDefault="00586702" w:rsidP="006877A7">
                      <w:pPr>
                        <w:jc w:val="right"/>
                        <w:rPr>
                          <w:rFonts w:ascii="Century Gothic" w:hAnsi="Century Gothic"/>
                          <w:color w:val="F8EE51"/>
                        </w:rPr>
                      </w:pPr>
                      <w:r w:rsidRPr="001306FB">
                        <w:rPr>
                          <w:rFonts w:ascii="Century Gothic" w:hAnsi="Century Gothic"/>
                          <w:color w:val="F8EE51"/>
                        </w:rPr>
                        <w:t>Leigh-Anne Anderson</w:t>
                      </w:r>
                    </w:p>
                    <w:p w14:paraId="10A6B6C7" w14:textId="77777777" w:rsidR="001306FB" w:rsidRPr="001306FB" w:rsidRDefault="00B17330" w:rsidP="001306FB">
                      <w:pPr>
                        <w:jc w:val="right"/>
                        <w:rPr>
                          <w:rFonts w:ascii="Century Gothic" w:hAnsi="Century Gothic"/>
                          <w:color w:val="F8EE51"/>
                        </w:rPr>
                      </w:pPr>
                      <w:hyperlink r:id="rId38" w:tgtFrame="_blank" w:history="1">
                        <w:r w:rsidR="001306FB" w:rsidRPr="001306FB">
                          <w:rPr>
                            <w:rFonts w:ascii="Century Gothic" w:hAnsi="Century Gothic"/>
                            <w:color w:val="F8EE51"/>
                          </w:rPr>
                          <w:t>(310) 990 5752</w:t>
                        </w:r>
                      </w:hyperlink>
                    </w:p>
                    <w:p w14:paraId="66BEAEB5" w14:textId="77777777" w:rsidR="00586702" w:rsidRPr="001306FB" w:rsidRDefault="001306FB" w:rsidP="006877A7">
                      <w:pPr>
                        <w:jc w:val="right"/>
                        <w:rPr>
                          <w:rStyle w:val="Hyperlink"/>
                          <w:rFonts w:ascii="Century Gothic" w:hAnsi="Century Gothic"/>
                          <w:color w:val="F8EE51"/>
                        </w:rPr>
                      </w:pPr>
                      <w:r w:rsidRPr="001306FB">
                        <w:rPr>
                          <w:rFonts w:ascii="Century Gothic" w:hAnsi="Century Gothic"/>
                          <w:color w:val="F8EE51"/>
                        </w:rPr>
                        <w:fldChar w:fldCharType="begin"/>
                      </w:r>
                      <w:r w:rsidRPr="001306FB">
                        <w:rPr>
                          <w:rFonts w:ascii="Century Gothic" w:hAnsi="Century Gothic"/>
                          <w:color w:val="F8EE51"/>
                        </w:rPr>
                        <w:instrText xml:space="preserve"> HYPERLINK "mailto:SBOrchidShowPublicity@gmail.com%20" </w:instrText>
                      </w:r>
                      <w:r w:rsidRPr="001306FB">
                        <w:rPr>
                          <w:rFonts w:ascii="Century Gothic" w:hAnsi="Century Gothic"/>
                          <w:color w:val="F8EE51"/>
                        </w:rPr>
                        <w:fldChar w:fldCharType="separate"/>
                      </w:r>
                      <w:r w:rsidRPr="001306FB">
                        <w:rPr>
                          <w:rStyle w:val="Hyperlink"/>
                          <w:rFonts w:ascii="Century Gothic" w:hAnsi="Century Gothic"/>
                          <w:color w:val="F8EE51"/>
                        </w:rPr>
                        <w:t>Email</w:t>
                      </w:r>
                    </w:p>
                    <w:p w14:paraId="3C413B5B" w14:textId="77777777" w:rsidR="00586702" w:rsidRPr="001306FB" w:rsidRDefault="001306FB" w:rsidP="006877A7">
                      <w:pPr>
                        <w:rPr>
                          <w:rFonts w:ascii="Century Gothic" w:eastAsia="Osaka" w:hAnsi="Century Gothic" w:cs="Apple Chancery"/>
                          <w:b/>
                          <w:bCs/>
                          <w:color w:val="F8EE51"/>
                        </w:rPr>
                      </w:pPr>
                      <w:r w:rsidRPr="001306FB">
                        <w:rPr>
                          <w:rFonts w:ascii="Century Gothic" w:hAnsi="Century Gothic"/>
                          <w:color w:val="F8EE51"/>
                        </w:rPr>
                        <w:fldChar w:fldCharType="end"/>
                      </w:r>
                    </w:p>
                    <w:p w14:paraId="2D8EF796" w14:textId="77777777" w:rsidR="00586702" w:rsidRPr="001306FB" w:rsidRDefault="00586702" w:rsidP="006877A7">
                      <w:pPr>
                        <w:jc w:val="right"/>
                        <w:rPr>
                          <w:rFonts w:ascii="Century Gothic" w:eastAsia="Osaka" w:hAnsi="Century Gothic" w:cs="Apple Chancery"/>
                          <w:b/>
                          <w:bCs/>
                          <w:color w:val="F8EE51"/>
                        </w:rPr>
                      </w:pPr>
                      <w:r w:rsidRPr="001306FB">
                        <w:rPr>
                          <w:rFonts w:ascii="Century Gothic" w:eastAsia="Osaka" w:hAnsi="Century Gothic" w:cs="Apple Chancery"/>
                          <w:b/>
                          <w:bCs/>
                          <w:color w:val="F8EE51"/>
                        </w:rPr>
                        <w:t>WEBSITE</w:t>
                      </w:r>
                    </w:p>
                    <w:p w14:paraId="60BD140D" w14:textId="77777777" w:rsidR="00586702" w:rsidRPr="001306FB" w:rsidRDefault="001306FB" w:rsidP="001306FB">
                      <w:pPr>
                        <w:jc w:val="right"/>
                        <w:rPr>
                          <w:rStyle w:val="Hyperlink"/>
                          <w:rFonts w:ascii="Century Gothic" w:hAnsi="Century Gothic"/>
                          <w:color w:val="F8EE51"/>
                        </w:rPr>
                      </w:pPr>
                      <w:r w:rsidRPr="001306FB">
                        <w:rPr>
                          <w:rFonts w:ascii="Century Gothic" w:hAnsi="Century Gothic"/>
                          <w:color w:val="F8EE51"/>
                        </w:rPr>
                        <w:fldChar w:fldCharType="begin"/>
                      </w:r>
                      <w:r w:rsidRPr="001306FB">
                        <w:rPr>
                          <w:rFonts w:ascii="Century Gothic" w:hAnsi="Century Gothic"/>
                          <w:color w:val="F8EE51"/>
                        </w:rPr>
                        <w:instrText xml:space="preserve"> HYPERLINK "http://www.sborchidshow.com/" </w:instrText>
                      </w:r>
                      <w:r w:rsidRPr="001306FB">
                        <w:rPr>
                          <w:rFonts w:ascii="Century Gothic" w:hAnsi="Century Gothic"/>
                          <w:color w:val="F8EE51"/>
                        </w:rPr>
                        <w:fldChar w:fldCharType="separate"/>
                      </w:r>
                      <w:r w:rsidR="00586702" w:rsidRPr="001306FB">
                        <w:rPr>
                          <w:rStyle w:val="Hyperlink"/>
                          <w:rFonts w:ascii="Century Gothic" w:hAnsi="Century Gothic"/>
                          <w:color w:val="F8EE51"/>
                        </w:rPr>
                        <w:t>SBorchidshow.com</w:t>
                      </w:r>
                    </w:p>
                    <w:p w14:paraId="50B71967" w14:textId="77777777" w:rsidR="00586702" w:rsidRPr="001306FB" w:rsidRDefault="001306FB" w:rsidP="00E50464">
                      <w:pPr>
                        <w:jc w:val="right"/>
                        <w:rPr>
                          <w:rFonts w:ascii="Century Gothic" w:eastAsia="Osaka" w:hAnsi="Century Gothic" w:cs="Apple Chancery"/>
                          <w:b/>
                          <w:bCs/>
                          <w:color w:val="F8EE51"/>
                        </w:rPr>
                      </w:pPr>
                      <w:r w:rsidRPr="001306FB">
                        <w:rPr>
                          <w:rFonts w:ascii="Century Gothic" w:hAnsi="Century Gothic"/>
                          <w:color w:val="F8EE51"/>
                        </w:rPr>
                        <w:fldChar w:fldCharType="end"/>
                      </w:r>
                      <w:hyperlink r:id="rId39" w:history="1">
                        <w:r w:rsidR="00586702" w:rsidRPr="001306FB">
                          <w:rPr>
                            <w:rStyle w:val="Hyperlink"/>
                            <w:rFonts w:ascii="Century Gothic" w:eastAsia="Osaka" w:hAnsi="Century Gothic" w:cs="Apple Chancery"/>
                            <w:bCs/>
                            <w:color w:val="F8EE51"/>
                          </w:rPr>
                          <w:t>Concurrent Events</w:t>
                        </w:r>
                      </w:hyperlink>
                    </w:p>
                    <w:p w14:paraId="1B5666BA" w14:textId="77777777" w:rsidR="00586702" w:rsidRPr="001306FB" w:rsidRDefault="00586702" w:rsidP="006877A7">
                      <w:pPr>
                        <w:rPr>
                          <w:rFonts w:ascii="Century Gothic" w:eastAsia="Osaka" w:hAnsi="Century Gothic" w:cs="Apple Chancery"/>
                          <w:b/>
                          <w:bCs/>
                          <w:color w:val="F8EE51"/>
                        </w:rPr>
                      </w:pPr>
                    </w:p>
                    <w:p w14:paraId="5CAFAD08" w14:textId="77777777" w:rsidR="00586702" w:rsidRPr="001306FB" w:rsidRDefault="00586702" w:rsidP="00B4417B">
                      <w:pPr>
                        <w:jc w:val="center"/>
                        <w:rPr>
                          <w:rFonts w:ascii="Century Gothic" w:eastAsia="Osaka" w:hAnsi="Century Gothic" w:cs="Apple Chancery"/>
                          <w:b/>
                          <w:bCs/>
                          <w:color w:val="F8EE51"/>
                        </w:rPr>
                      </w:pPr>
                    </w:p>
                    <w:p w14:paraId="5A8E0656" w14:textId="77777777" w:rsidR="00586702" w:rsidRPr="001306FB" w:rsidRDefault="00586702" w:rsidP="006877A7">
                      <w:pPr>
                        <w:jc w:val="right"/>
                        <w:rPr>
                          <w:rFonts w:ascii="Century Gothic" w:eastAsia="Osaka" w:hAnsi="Century Gothic" w:cs="Apple Chancery"/>
                          <w:b/>
                          <w:bCs/>
                          <w:color w:val="F8EE51"/>
                        </w:rPr>
                      </w:pPr>
                      <w:r w:rsidRPr="001306FB">
                        <w:rPr>
                          <w:rFonts w:ascii="Century Gothic" w:eastAsia="Osaka" w:hAnsi="Century Gothic" w:cs="Apple Chancery"/>
                          <w:b/>
                          <w:bCs/>
                          <w:color w:val="F8EE51"/>
                        </w:rPr>
                        <w:t>SOCIAL</w:t>
                      </w:r>
                    </w:p>
                    <w:p w14:paraId="159609CE" w14:textId="77777777" w:rsidR="00586702" w:rsidRPr="001306FB" w:rsidRDefault="00B17330" w:rsidP="006877A7">
                      <w:pPr>
                        <w:jc w:val="right"/>
                        <w:rPr>
                          <w:rFonts w:ascii="Century Gothic" w:eastAsia="Osaka" w:hAnsi="Century Gothic" w:cs="Apple Chancery"/>
                          <w:bCs/>
                          <w:color w:val="F8EE51"/>
                        </w:rPr>
                      </w:pPr>
                      <w:hyperlink r:id="rId40" w:history="1">
                        <w:r w:rsidR="00586702" w:rsidRPr="001306FB">
                          <w:rPr>
                            <w:rStyle w:val="Hyperlink"/>
                            <w:rFonts w:ascii="Century Gothic" w:eastAsia="Osaka" w:hAnsi="Century Gothic" w:cs="Apple Chancery"/>
                            <w:bCs/>
                            <w:color w:val="F8EE51"/>
                          </w:rPr>
                          <w:t>Facebook</w:t>
                        </w:r>
                      </w:hyperlink>
                    </w:p>
                    <w:p w14:paraId="3802E147" w14:textId="77777777" w:rsidR="00586702" w:rsidRPr="001306FB" w:rsidRDefault="00B17330" w:rsidP="006877A7">
                      <w:pPr>
                        <w:jc w:val="right"/>
                        <w:rPr>
                          <w:rFonts w:ascii="Century Gothic" w:eastAsia="Osaka" w:hAnsi="Century Gothic" w:cs="Apple Chancery"/>
                          <w:bCs/>
                          <w:color w:val="F8EE51"/>
                        </w:rPr>
                      </w:pPr>
                      <w:hyperlink r:id="rId41" w:history="1">
                        <w:r w:rsidR="00586702" w:rsidRPr="001306FB">
                          <w:rPr>
                            <w:rStyle w:val="Hyperlink"/>
                            <w:rFonts w:ascii="Century Gothic" w:eastAsia="Osaka" w:hAnsi="Century Gothic" w:cs="Apple Chancery"/>
                            <w:bCs/>
                            <w:color w:val="F8EE51"/>
                          </w:rPr>
                          <w:t>Twitter</w:t>
                        </w:r>
                      </w:hyperlink>
                    </w:p>
                    <w:p w14:paraId="61893888" w14:textId="77777777" w:rsidR="00586702" w:rsidRPr="001306FB" w:rsidRDefault="00B17330" w:rsidP="006877A7">
                      <w:pPr>
                        <w:jc w:val="right"/>
                        <w:rPr>
                          <w:rFonts w:ascii="Century Gothic" w:eastAsia="Osaka" w:hAnsi="Century Gothic" w:cs="Apple Chancery"/>
                          <w:bCs/>
                          <w:color w:val="F8EE51"/>
                        </w:rPr>
                      </w:pPr>
                      <w:hyperlink r:id="rId42" w:history="1">
                        <w:r w:rsidR="00586702" w:rsidRPr="001306FB">
                          <w:rPr>
                            <w:rStyle w:val="Hyperlink"/>
                            <w:rFonts w:ascii="Century Gothic" w:eastAsia="Osaka" w:hAnsi="Century Gothic" w:cs="Apple Chancery"/>
                            <w:bCs/>
                            <w:color w:val="F8EE51"/>
                          </w:rPr>
                          <w:t>Instagram</w:t>
                        </w:r>
                      </w:hyperlink>
                    </w:p>
                    <w:p w14:paraId="684AAE24" w14:textId="77777777" w:rsidR="00586702" w:rsidRPr="001306FB" w:rsidRDefault="00B17330" w:rsidP="006877A7">
                      <w:pPr>
                        <w:jc w:val="right"/>
                        <w:rPr>
                          <w:rFonts w:ascii="Century Gothic" w:eastAsia="Osaka" w:hAnsi="Century Gothic" w:cs="Apple Chancery"/>
                          <w:bCs/>
                          <w:color w:val="F8EE51"/>
                        </w:rPr>
                      </w:pPr>
                      <w:hyperlink r:id="rId43" w:history="1">
                        <w:r w:rsidR="00586702" w:rsidRPr="001306FB">
                          <w:rPr>
                            <w:rStyle w:val="Hyperlink"/>
                            <w:rFonts w:ascii="Century Gothic" w:eastAsia="Osaka" w:hAnsi="Century Gothic" w:cs="Apple Chancery"/>
                            <w:bCs/>
                            <w:color w:val="F8EE51"/>
                          </w:rPr>
                          <w:t>Pinterest</w:t>
                        </w:r>
                      </w:hyperlink>
                    </w:p>
                    <w:p w14:paraId="14079B22" w14:textId="77777777" w:rsidR="00586702" w:rsidRPr="001306FB" w:rsidRDefault="00586702" w:rsidP="00FE7398">
                      <w:pPr>
                        <w:jc w:val="right"/>
                        <w:rPr>
                          <w:rFonts w:ascii="Century Gothic" w:eastAsia="Osaka" w:hAnsi="Century Gothic" w:cs="Apple Chancery"/>
                          <w:bCs/>
                          <w:color w:val="F8EE51"/>
                        </w:rPr>
                      </w:pPr>
                      <w:r w:rsidRPr="001306FB">
                        <w:rPr>
                          <w:rFonts w:ascii="Century Gothic" w:eastAsia="Osaka" w:hAnsi="Century Gothic" w:cs="Apple Chancery"/>
                          <w:bCs/>
                          <w:color w:val="F8EE51"/>
                        </w:rPr>
                        <w:t>#</w:t>
                      </w:r>
                      <w:proofErr w:type="spellStart"/>
                      <w:r w:rsidRPr="001306FB">
                        <w:rPr>
                          <w:rFonts w:ascii="Century Gothic" w:eastAsia="Osaka" w:hAnsi="Century Gothic" w:cs="Apple Chancery"/>
                          <w:bCs/>
                          <w:color w:val="F8EE51"/>
                        </w:rPr>
                        <w:t>SBorchidshow</w:t>
                      </w:r>
                      <w:proofErr w:type="spellEnd"/>
                    </w:p>
                    <w:p w14:paraId="02D72B17" w14:textId="77777777" w:rsidR="00586702" w:rsidRPr="001306FB" w:rsidRDefault="00586702" w:rsidP="00FE7398">
                      <w:pPr>
                        <w:jc w:val="right"/>
                        <w:rPr>
                          <w:rFonts w:ascii="Century Gothic" w:eastAsia="Osaka" w:hAnsi="Century Gothic" w:cs="Apple Chancery"/>
                          <w:bCs/>
                          <w:color w:val="F8EE51"/>
                        </w:rPr>
                      </w:pPr>
                    </w:p>
                    <w:p w14:paraId="139CCCA0" w14:textId="77777777" w:rsidR="00586702" w:rsidRPr="001306FB" w:rsidRDefault="00586702" w:rsidP="00FE7398">
                      <w:pPr>
                        <w:jc w:val="right"/>
                        <w:rPr>
                          <w:rFonts w:ascii="Century Gothic" w:eastAsia="Osaka" w:hAnsi="Century Gothic" w:cs="Apple Chancery"/>
                          <w:b/>
                          <w:bCs/>
                          <w:color w:val="F8EE51"/>
                        </w:rPr>
                      </w:pPr>
                    </w:p>
                    <w:p w14:paraId="0162E39B" w14:textId="77777777" w:rsidR="00586702" w:rsidRPr="001306FB" w:rsidRDefault="00586702" w:rsidP="00FE7398">
                      <w:pPr>
                        <w:jc w:val="right"/>
                        <w:rPr>
                          <w:rFonts w:ascii="Century Gothic" w:eastAsia="Osaka" w:hAnsi="Century Gothic" w:cs="Apple Chancery"/>
                          <w:b/>
                          <w:bCs/>
                          <w:color w:val="F8EE51"/>
                        </w:rPr>
                      </w:pPr>
                      <w:r w:rsidRPr="001306FB">
                        <w:rPr>
                          <w:rFonts w:ascii="Century Gothic" w:eastAsia="Osaka" w:hAnsi="Century Gothic" w:cs="Apple Chancery"/>
                          <w:b/>
                          <w:bCs/>
                          <w:color w:val="F8EE51"/>
                        </w:rPr>
                        <w:t>GROUP SALES</w:t>
                      </w:r>
                    </w:p>
                    <w:p w14:paraId="49C274BE" w14:textId="77777777" w:rsidR="00586702" w:rsidRPr="001306FB" w:rsidRDefault="00B17330" w:rsidP="00FE7398">
                      <w:pPr>
                        <w:jc w:val="right"/>
                        <w:rPr>
                          <w:rFonts w:ascii="Century Gothic" w:hAnsi="Century Gothic"/>
                          <w:bCs/>
                          <w:noProof/>
                          <w:color w:val="F8EE51"/>
                        </w:rPr>
                      </w:pPr>
                      <w:hyperlink r:id="rId44" w:history="1">
                        <w:r w:rsidR="00586702" w:rsidRPr="001306FB">
                          <w:rPr>
                            <w:rStyle w:val="Hyperlink"/>
                            <w:rFonts w:ascii="Century Gothic" w:hAnsi="Century Gothic"/>
                            <w:bCs/>
                            <w:noProof/>
                            <w:color w:val="F8EE51"/>
                          </w:rPr>
                          <w:t>Online Registration</w:t>
                        </w:r>
                      </w:hyperlink>
                    </w:p>
                    <w:p w14:paraId="44058925" w14:textId="77777777" w:rsidR="00586702" w:rsidRPr="001306FB" w:rsidRDefault="00B17330" w:rsidP="00FE7398">
                      <w:pPr>
                        <w:jc w:val="right"/>
                        <w:rPr>
                          <w:rFonts w:ascii="Century Gothic" w:hAnsi="Century Gothic"/>
                          <w:bCs/>
                          <w:noProof/>
                          <w:color w:val="F8EE51"/>
                        </w:rPr>
                      </w:pPr>
                      <w:hyperlink r:id="rId45" w:history="1">
                        <w:r w:rsidR="00586702" w:rsidRPr="001306FB">
                          <w:rPr>
                            <w:rStyle w:val="Hyperlink"/>
                            <w:rFonts w:ascii="Century Gothic" w:hAnsi="Century Gothic"/>
                            <w:bCs/>
                            <w:noProof/>
                            <w:color w:val="F8EE51"/>
                          </w:rPr>
                          <w:t>Sales Contact</w:t>
                        </w:r>
                      </w:hyperlink>
                    </w:p>
                    <w:p w14:paraId="236B39DE" w14:textId="77777777" w:rsidR="00586702" w:rsidRPr="001306FB" w:rsidRDefault="00586702" w:rsidP="00FE7398">
                      <w:pPr>
                        <w:jc w:val="right"/>
                        <w:rPr>
                          <w:rFonts w:ascii="Century Gothic" w:hAnsi="Century Gothic"/>
                          <w:bCs/>
                          <w:noProof/>
                          <w:color w:val="F8EE51"/>
                        </w:rPr>
                      </w:pPr>
                    </w:p>
                    <w:p w14:paraId="6397C2ED" w14:textId="77777777" w:rsidR="00586702" w:rsidRPr="001306FB" w:rsidRDefault="00586702" w:rsidP="00FE7398">
                      <w:pPr>
                        <w:jc w:val="right"/>
                        <w:rPr>
                          <w:rFonts w:ascii="Century Gothic" w:hAnsi="Century Gothic"/>
                          <w:b/>
                          <w:bCs/>
                          <w:noProof/>
                          <w:color w:val="F8EE51"/>
                        </w:rPr>
                      </w:pPr>
                      <w:r w:rsidRPr="001306FB">
                        <w:rPr>
                          <w:rFonts w:ascii="Century Gothic" w:hAnsi="Century Gothic"/>
                          <w:b/>
                          <w:bCs/>
                          <w:noProof/>
                          <w:color w:val="F8EE51"/>
                        </w:rPr>
                        <w:t>SHOW PHONE</w:t>
                      </w:r>
                    </w:p>
                    <w:p w14:paraId="501DF0AA" w14:textId="77777777" w:rsidR="00586702" w:rsidRPr="001306FB" w:rsidRDefault="001306FB" w:rsidP="00E50464">
                      <w:pPr>
                        <w:jc w:val="right"/>
                        <w:rPr>
                          <w:rFonts w:ascii="Century Gothic" w:hAnsi="Century Gothic"/>
                          <w:color w:val="F8EE51"/>
                        </w:rPr>
                      </w:pPr>
                      <w:r>
                        <w:rPr>
                          <w:rFonts w:ascii="Century Gothic" w:hAnsi="Century Gothic"/>
                          <w:color w:val="F8EE51"/>
                        </w:rPr>
                        <w:t xml:space="preserve">(805) </w:t>
                      </w:r>
                      <w:r w:rsidR="00586702" w:rsidRPr="001306FB">
                        <w:rPr>
                          <w:rFonts w:ascii="Century Gothic" w:hAnsi="Century Gothic"/>
                          <w:color w:val="F8EE51"/>
                        </w:rPr>
                        <w:t>403-1533</w:t>
                      </w:r>
                    </w:p>
                    <w:p w14:paraId="27A6792F" w14:textId="77777777" w:rsidR="00586702" w:rsidRPr="001306FB" w:rsidRDefault="00586702" w:rsidP="00FE7398">
                      <w:pPr>
                        <w:jc w:val="right"/>
                        <w:rPr>
                          <w:rFonts w:ascii="Century Gothic" w:hAnsi="Century Gothic"/>
                          <w:b/>
                          <w:bCs/>
                          <w:noProof/>
                          <w:color w:val="F8EE51"/>
                        </w:rPr>
                      </w:pPr>
                    </w:p>
                  </w:txbxContent>
                </v:textbox>
                <w10:wrap type="through" anchorx="page" anchory="page"/>
              </v:shape>
            </w:pict>
          </mc:Fallback>
        </mc:AlternateContent>
      </w:r>
      <w:r w:rsidR="001306FB">
        <w:rPr>
          <w:rFonts w:ascii="Century Gothic" w:eastAsia="Osaka" w:hAnsi="Century Gothic" w:cs="Apple Chancery"/>
          <w:noProof/>
          <w:color w:val="F15107"/>
          <w:sz w:val="26"/>
          <w:szCs w:val="26"/>
        </w:rPr>
        <w:drawing>
          <wp:anchor distT="0" distB="0" distL="114300" distR="114300" simplePos="0" relativeHeight="251703296" behindDoc="0" locked="0" layoutInCell="1" allowOverlap="1" wp14:anchorId="4D41BF07" wp14:editId="6E4A3D64">
            <wp:simplePos x="0" y="0"/>
            <wp:positionH relativeFrom="column">
              <wp:posOffset>-685800</wp:posOffset>
            </wp:positionH>
            <wp:positionV relativeFrom="paragraph">
              <wp:posOffset>-685800</wp:posOffset>
            </wp:positionV>
            <wp:extent cx="7772400" cy="1235514"/>
            <wp:effectExtent l="0" t="0" r="0" b="9525"/>
            <wp:wrapTight wrapText="bothSides">
              <wp:wrapPolygon edited="0">
                <wp:start x="0" y="0"/>
                <wp:lineTo x="0" y="21322"/>
                <wp:lineTo x="21529" y="21322"/>
                <wp:lineTo x="2152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BOrchidshow document header draft 2016.jpg"/>
                    <pic:cNvPicPr/>
                  </pic:nvPicPr>
                  <pic:blipFill>
                    <a:blip r:embed="rId21">
                      <a:extLst>
                        <a:ext uri="{28A0092B-C50C-407E-A947-70E740481C1C}">
                          <a14:useLocalDpi xmlns:a14="http://schemas.microsoft.com/office/drawing/2010/main" val="0"/>
                        </a:ext>
                      </a:extLst>
                    </a:blip>
                    <a:stretch>
                      <a:fillRect/>
                    </a:stretch>
                  </pic:blipFill>
                  <pic:spPr>
                    <a:xfrm>
                      <a:off x="0" y="0"/>
                      <a:ext cx="7772400" cy="1235514"/>
                    </a:xfrm>
                    <a:prstGeom prst="rect">
                      <a:avLst/>
                    </a:prstGeom>
                  </pic:spPr>
                </pic:pic>
              </a:graphicData>
            </a:graphic>
            <wp14:sizeRelH relativeFrom="page">
              <wp14:pctWidth>0</wp14:pctWidth>
            </wp14:sizeRelH>
            <wp14:sizeRelV relativeFrom="page">
              <wp14:pctHeight>0</wp14:pctHeight>
            </wp14:sizeRelV>
          </wp:anchor>
        </w:drawing>
      </w:r>
      <w:r w:rsidR="007F28B5">
        <w:rPr>
          <w:noProof/>
        </w:rPr>
        <mc:AlternateContent>
          <mc:Choice Requires="wps">
            <w:drawing>
              <wp:anchor distT="0" distB="0" distL="114300" distR="114300" simplePos="0" relativeHeight="251659263" behindDoc="0" locked="0" layoutInCell="1" allowOverlap="1" wp14:anchorId="31221AF7" wp14:editId="04715678">
                <wp:simplePos x="0" y="0"/>
                <wp:positionH relativeFrom="page">
                  <wp:posOffset>0</wp:posOffset>
                </wp:positionH>
                <wp:positionV relativeFrom="page">
                  <wp:posOffset>-32385</wp:posOffset>
                </wp:positionV>
                <wp:extent cx="1854200" cy="10090785"/>
                <wp:effectExtent l="50800" t="25400" r="76200" b="94615"/>
                <wp:wrapThrough wrapText="bothSides">
                  <wp:wrapPolygon edited="0">
                    <wp:start x="-592" y="-54"/>
                    <wp:lineTo x="-592" y="21748"/>
                    <wp:lineTo x="22192" y="21748"/>
                    <wp:lineTo x="22192" y="-54"/>
                    <wp:lineTo x="-592" y="-54"/>
                  </wp:wrapPolygon>
                </wp:wrapThrough>
                <wp:docPr id="14" name="Rectangle 14"/>
                <wp:cNvGraphicFramePr/>
                <a:graphic xmlns:a="http://schemas.openxmlformats.org/drawingml/2006/main">
                  <a:graphicData uri="http://schemas.microsoft.com/office/word/2010/wordprocessingShape">
                    <wps:wsp>
                      <wps:cNvSpPr/>
                      <wps:spPr>
                        <a:xfrm>
                          <a:off x="0" y="0"/>
                          <a:ext cx="1854200" cy="10090785"/>
                        </a:xfrm>
                        <a:prstGeom prst="rect">
                          <a:avLst/>
                        </a:prstGeom>
                        <a:solidFill>
                          <a:srgbClr val="0C7774"/>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2E90E" id="Rectangle_x0020_14" o:spid="_x0000_s1026" style="position:absolute;margin-left:0;margin-top:-2.5pt;width:146pt;height:794.55pt;z-index:251659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" fillcolor="#0c7774" strokecolor="#4579b8 [3044]">
                <v:shadow on="t" opacity="22937f" mv:blur="40000f" origin=",.5" offset="0,23000emu"/>
                <w10:wrap type="through" anchorx="page" anchory="page"/>
              </v:rect>
            </w:pict>
          </mc:Fallback>
        </mc:AlternateContent>
      </w:r>
      <w:bookmarkStart w:id="1" w:name="_MacBuGuideStaticData_3279V"/>
      <w:r w:rsidR="006877A7" w:rsidRPr="004C2F71">
        <w:rPr>
          <w:rFonts w:ascii="Century Gothic" w:eastAsia="Osaka" w:hAnsi="Century Gothic" w:cs="Apple Chancery"/>
          <w:color w:val="F15107"/>
          <w:sz w:val="26"/>
          <w:szCs w:val="26"/>
        </w:rPr>
        <w:t xml:space="preserve"> </w:t>
      </w:r>
      <w:bookmarkEnd w:id="1"/>
    </w:p>
    <w:bookmarkEnd w:id="0"/>
    <w:sectPr w:rsidR="00D37A93" w:rsidSect="00B17330">
      <w:pgSz w:w="12240" w:h="15840"/>
      <w:pgMar w:top="0" w:right="0" w:bottom="0" w:left="0" w:header="720" w:footer="720" w:gutter="0"/>
      <w:cols w:space="720"/>
      <w:docGrid w:linePitch="360"/>
      <w:printerSettings r:id="rId4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Times">
    <w:panose1 w:val="02000500000000000000"/>
    <w:charset w:val="00"/>
    <w:family w:val="auto"/>
    <w:pitch w:val="variable"/>
    <w:sig w:usb0="00000003" w:usb1="00000000" w:usb2="00000000" w:usb3="00000000" w:csb0="00000001" w:csb1="00000000"/>
  </w:font>
  <w:font w:name="Century Gothic">
    <w:panose1 w:val="020B0502020202020204"/>
    <w:charset w:val="00"/>
    <w:family w:val="auto"/>
    <w:pitch w:val="variable"/>
    <w:sig w:usb0="00000287" w:usb1="00000000" w:usb2="00000000" w:usb3="00000000" w:csb0="0000009F" w:csb1="00000000"/>
  </w:font>
  <w:font w:name="Osaka">
    <w:panose1 w:val="020B0600000000000000"/>
    <w:charset w:val="4E"/>
    <w:family w:val="auto"/>
    <w:pitch w:val="variable"/>
    <w:sig w:usb0="00000001" w:usb1="08070000" w:usb2="00000010" w:usb3="00000000" w:csb0="00020093" w:csb1="00000000"/>
  </w:font>
  <w:font w:name="Apple Chancery">
    <w:panose1 w:val="03020702040506060504"/>
    <w:charset w:val="00"/>
    <w:family w:val="auto"/>
    <w:pitch w:val="variable"/>
    <w:sig w:usb0="80000067" w:usb1="00000003" w:usb2="00000000" w:usb3="00000000" w:csb0="000001F3"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EA95553"/>
    <w:multiLevelType w:val="hybridMultilevel"/>
    <w:tmpl w:val="6B0E5372"/>
    <w:lvl w:ilvl="0" w:tplc="A9128FEA">
      <w:start w:val="1"/>
      <w:numFmt w:val="bullet"/>
      <w:lvlText w:val=""/>
      <w:lvlJc w:val="left"/>
      <w:pPr>
        <w:ind w:left="720" w:hanging="360"/>
      </w:pPr>
      <w:rPr>
        <w:rFonts w:ascii="Symbol" w:hAnsi="Symbol" w:hint="default"/>
        <w:color w:val="F1510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1830FB3"/>
    <w:multiLevelType w:val="hybridMultilevel"/>
    <w:tmpl w:val="CCA46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attachedTemplate r:id="rId1"/>
  <w:revisionView w:markup="0"/>
  <w:defaultTabStop w:val="720"/>
  <w:drawingGridHorizontalSpacing w:val="120"/>
  <w:displayHorizontalDrawingGridEvery w:val="2"/>
  <w:displayVerticalDrawingGridEvery w:val="2"/>
  <w:characterSpacingControl w:val="doNotCompress"/>
  <w:savePreviewPicture/>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002B77"/>
    <w:rsid w:val="00002B77"/>
    <w:rsid w:val="00101B33"/>
    <w:rsid w:val="001306FB"/>
    <w:rsid w:val="001557AE"/>
    <w:rsid w:val="001C36CD"/>
    <w:rsid w:val="001F4654"/>
    <w:rsid w:val="002F61F9"/>
    <w:rsid w:val="004C2F71"/>
    <w:rsid w:val="00586702"/>
    <w:rsid w:val="00605BE1"/>
    <w:rsid w:val="006877A7"/>
    <w:rsid w:val="0074333A"/>
    <w:rsid w:val="007F28B5"/>
    <w:rsid w:val="00964440"/>
    <w:rsid w:val="00A01738"/>
    <w:rsid w:val="00A12DF4"/>
    <w:rsid w:val="00A35B43"/>
    <w:rsid w:val="00B17330"/>
    <w:rsid w:val="00B4417B"/>
    <w:rsid w:val="00BB64A6"/>
    <w:rsid w:val="00C46CCC"/>
    <w:rsid w:val="00CF1C1D"/>
    <w:rsid w:val="00D25ED5"/>
    <w:rsid w:val="00D3655E"/>
    <w:rsid w:val="00D37A93"/>
    <w:rsid w:val="00E50464"/>
    <w:rsid w:val="00F16DB6"/>
    <w:rsid w:val="00FE73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835D5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6DB6"/>
    <w:rPr>
      <w:rFonts w:ascii="Cambria" w:eastAsia="ＭＳ 明朝"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2F71"/>
    <w:pPr>
      <w:ind w:left="720"/>
      <w:contextualSpacing/>
    </w:pPr>
    <w:rPr>
      <w:rFonts w:asciiTheme="minorHAnsi" w:eastAsiaTheme="minorEastAsia" w:hAnsiTheme="minorHAnsi" w:cstheme="minorBidi"/>
    </w:rPr>
  </w:style>
  <w:style w:type="character" w:styleId="Hyperlink">
    <w:name w:val="Hyperlink"/>
    <w:basedOn w:val="DefaultParagraphFont"/>
    <w:uiPriority w:val="99"/>
    <w:unhideWhenUsed/>
    <w:rsid w:val="00FE7398"/>
    <w:rPr>
      <w:color w:val="0000FF" w:themeColor="hyperlink"/>
      <w:u w:val="single"/>
    </w:rPr>
  </w:style>
  <w:style w:type="character" w:styleId="FollowedHyperlink">
    <w:name w:val="FollowedHyperlink"/>
    <w:basedOn w:val="DefaultParagraphFont"/>
    <w:uiPriority w:val="99"/>
    <w:semiHidden/>
    <w:unhideWhenUsed/>
    <w:rsid w:val="006877A7"/>
    <w:rPr>
      <w:color w:val="800080" w:themeColor="followedHyperlink"/>
      <w:u w:val="single"/>
    </w:rPr>
  </w:style>
  <w:style w:type="paragraph" w:customStyle="1" w:styleId="Default">
    <w:name w:val="Default"/>
    <w:rsid w:val="006877A7"/>
    <w:pPr>
      <w:autoSpaceDE w:val="0"/>
      <w:autoSpaceDN w:val="0"/>
      <w:adjustRightInd w:val="0"/>
    </w:pPr>
    <w:rPr>
      <w:rFonts w:ascii="Arial" w:eastAsiaTheme="minorHAnsi" w:hAnsi="Arial" w:cs="Arial"/>
      <w:color w:val="000000"/>
    </w:rPr>
  </w:style>
  <w:style w:type="character" w:customStyle="1" w:styleId="s1">
    <w:name w:val="s1"/>
    <w:basedOn w:val="DefaultParagraphFont"/>
    <w:rsid w:val="006877A7"/>
  </w:style>
  <w:style w:type="character" w:customStyle="1" w:styleId="apple-converted-space">
    <w:name w:val="apple-converted-space"/>
    <w:basedOn w:val="DefaultParagraphFont"/>
    <w:rsid w:val="006877A7"/>
  </w:style>
  <w:style w:type="character" w:customStyle="1" w:styleId="il">
    <w:name w:val="il"/>
    <w:basedOn w:val="DefaultParagraphFont"/>
    <w:rsid w:val="006877A7"/>
  </w:style>
  <w:style w:type="paragraph" w:customStyle="1" w:styleId="Body">
    <w:name w:val="Body"/>
    <w:rsid w:val="006877A7"/>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NormalWeb">
    <w:name w:val="Normal (Web)"/>
    <w:basedOn w:val="Normal"/>
    <w:uiPriority w:val="99"/>
    <w:unhideWhenUsed/>
    <w:rsid w:val="00D3655E"/>
    <w:pPr>
      <w:spacing w:before="100" w:beforeAutospacing="1" w:after="100" w:afterAutospacing="1"/>
    </w:pPr>
    <w:rPr>
      <w:rFonts w:ascii="Times" w:eastAsiaTheme="minorEastAsia" w:hAnsi="Times"/>
      <w:sz w:val="20"/>
      <w:szCs w:val="20"/>
    </w:rPr>
  </w:style>
  <w:style w:type="character" w:customStyle="1" w:styleId="yw-mailto-icon">
    <w:name w:val="yw-mailto-icon"/>
    <w:basedOn w:val="DefaultParagraphFont"/>
    <w:rsid w:val="00B4417B"/>
  </w:style>
  <w:style w:type="character" w:customStyle="1" w:styleId="aqj">
    <w:name w:val="aqj"/>
    <w:basedOn w:val="DefaultParagraphFont"/>
    <w:rsid w:val="005867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122407">
      <w:bodyDiv w:val="1"/>
      <w:marLeft w:val="0"/>
      <w:marRight w:val="0"/>
      <w:marTop w:val="0"/>
      <w:marBottom w:val="0"/>
      <w:divBdr>
        <w:top w:val="none" w:sz="0" w:space="0" w:color="auto"/>
        <w:left w:val="none" w:sz="0" w:space="0" w:color="auto"/>
        <w:bottom w:val="none" w:sz="0" w:space="0" w:color="auto"/>
        <w:right w:val="none" w:sz="0" w:space="0" w:color="auto"/>
      </w:divBdr>
    </w:div>
    <w:div w:id="567573056">
      <w:bodyDiv w:val="1"/>
      <w:marLeft w:val="0"/>
      <w:marRight w:val="0"/>
      <w:marTop w:val="0"/>
      <w:marBottom w:val="0"/>
      <w:divBdr>
        <w:top w:val="none" w:sz="0" w:space="0" w:color="auto"/>
        <w:left w:val="none" w:sz="0" w:space="0" w:color="auto"/>
        <w:bottom w:val="none" w:sz="0" w:space="0" w:color="auto"/>
        <w:right w:val="none" w:sz="0" w:space="0" w:color="auto"/>
      </w:divBdr>
    </w:div>
    <w:div w:id="851803471">
      <w:bodyDiv w:val="1"/>
      <w:marLeft w:val="0"/>
      <w:marRight w:val="0"/>
      <w:marTop w:val="0"/>
      <w:marBottom w:val="0"/>
      <w:divBdr>
        <w:top w:val="none" w:sz="0" w:space="0" w:color="auto"/>
        <w:left w:val="none" w:sz="0" w:space="0" w:color="auto"/>
        <w:bottom w:val="none" w:sz="0" w:space="0" w:color="auto"/>
        <w:right w:val="none" w:sz="0" w:space="0" w:color="auto"/>
      </w:divBdr>
      <w:divsChild>
        <w:div w:id="1520198531">
          <w:marLeft w:val="0"/>
          <w:marRight w:val="0"/>
          <w:marTop w:val="0"/>
          <w:marBottom w:val="0"/>
          <w:divBdr>
            <w:top w:val="none" w:sz="0" w:space="0" w:color="auto"/>
            <w:left w:val="none" w:sz="0" w:space="0" w:color="auto"/>
            <w:bottom w:val="none" w:sz="0" w:space="0" w:color="auto"/>
            <w:right w:val="none" w:sz="0" w:space="0" w:color="auto"/>
          </w:divBdr>
        </w:div>
      </w:divsChild>
    </w:div>
    <w:div w:id="878318590">
      <w:bodyDiv w:val="1"/>
      <w:marLeft w:val="0"/>
      <w:marRight w:val="0"/>
      <w:marTop w:val="0"/>
      <w:marBottom w:val="0"/>
      <w:divBdr>
        <w:top w:val="none" w:sz="0" w:space="0" w:color="auto"/>
        <w:left w:val="none" w:sz="0" w:space="0" w:color="auto"/>
        <w:bottom w:val="none" w:sz="0" w:space="0" w:color="auto"/>
        <w:right w:val="none" w:sz="0" w:space="0" w:color="auto"/>
      </w:divBdr>
    </w:div>
    <w:div w:id="1237667285">
      <w:bodyDiv w:val="1"/>
      <w:marLeft w:val="0"/>
      <w:marRight w:val="0"/>
      <w:marTop w:val="0"/>
      <w:marBottom w:val="0"/>
      <w:divBdr>
        <w:top w:val="none" w:sz="0" w:space="0" w:color="auto"/>
        <w:left w:val="none" w:sz="0" w:space="0" w:color="auto"/>
        <w:bottom w:val="none" w:sz="0" w:space="0" w:color="auto"/>
        <w:right w:val="none" w:sz="0" w:space="0" w:color="auto"/>
      </w:divBdr>
    </w:div>
    <w:div w:id="1314873128">
      <w:bodyDiv w:val="1"/>
      <w:marLeft w:val="0"/>
      <w:marRight w:val="0"/>
      <w:marTop w:val="0"/>
      <w:marBottom w:val="0"/>
      <w:divBdr>
        <w:top w:val="none" w:sz="0" w:space="0" w:color="auto"/>
        <w:left w:val="none" w:sz="0" w:space="0" w:color="auto"/>
        <w:bottom w:val="none" w:sz="0" w:space="0" w:color="auto"/>
        <w:right w:val="none" w:sz="0" w:space="0" w:color="auto"/>
      </w:divBdr>
    </w:div>
    <w:div w:id="2041346850">
      <w:bodyDiv w:val="1"/>
      <w:marLeft w:val="0"/>
      <w:marRight w:val="0"/>
      <w:marTop w:val="0"/>
      <w:marBottom w:val="0"/>
      <w:divBdr>
        <w:top w:val="none" w:sz="0" w:space="0" w:color="auto"/>
        <w:left w:val="none" w:sz="0" w:space="0" w:color="auto"/>
        <w:bottom w:val="none" w:sz="0" w:space="0" w:color="auto"/>
        <w:right w:val="none" w:sz="0" w:space="0" w:color="auto"/>
      </w:divBdr>
    </w:div>
    <w:div w:id="207318749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printerSettings" Target="printerSettings/printerSettings1.bin"/><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hyperlink" Target="mailto:sborchidshow@gmail.com" TargetMode="External"/><Relationship Id="rId21" Type="http://schemas.openxmlformats.org/officeDocument/2006/relationships/image" Target="media/image1.jpg"/><Relationship Id="rId22" Type="http://schemas.openxmlformats.org/officeDocument/2006/relationships/hyperlink" Target="http://www.SBOrchidShow.com" TargetMode="External"/><Relationship Id="rId23" Type="http://schemas.openxmlformats.org/officeDocument/2006/relationships/hyperlink" Target="http://www.SBOrchidShow.com" TargetMode="External"/><Relationship Id="rId24" Type="http://schemas.openxmlformats.org/officeDocument/2006/relationships/hyperlink" Target="https://www.facebook.com/orchidshow" TargetMode="External"/><Relationship Id="rId25" Type="http://schemas.openxmlformats.org/officeDocument/2006/relationships/hyperlink" Target="https://twitter.com/SBOrchidShow" TargetMode="External"/><Relationship Id="rId26" Type="http://schemas.openxmlformats.org/officeDocument/2006/relationships/hyperlink" Target="http://www.SBOrchidShow.com" TargetMode="External"/><Relationship Id="rId27" Type="http://schemas.openxmlformats.org/officeDocument/2006/relationships/hyperlink" Target="http://www.SBOrchidShow.com" TargetMode="External"/><Relationship Id="rId28" Type="http://schemas.openxmlformats.org/officeDocument/2006/relationships/hyperlink" Target="https://www.facebook.com/orchidshow" TargetMode="External"/><Relationship Id="rId29" Type="http://schemas.openxmlformats.org/officeDocument/2006/relationships/hyperlink" Target="https://twitter.com/SBOrchidShow"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tel:%28310%29%20990%205752" TargetMode="External"/><Relationship Id="rId30" Type="http://schemas.openxmlformats.org/officeDocument/2006/relationships/hyperlink" Target="tel:%28310%29%20990%205752" TargetMode="External"/><Relationship Id="rId31" Type="http://schemas.openxmlformats.org/officeDocument/2006/relationships/hyperlink" Target="http://www.sborchidshow.com/pages/Visit/Events.html" TargetMode="External"/><Relationship Id="rId32" Type="http://schemas.openxmlformats.org/officeDocument/2006/relationships/hyperlink" Target="http://www.facebook.com/orchidshow" TargetMode="External"/><Relationship Id="rId9" Type="http://schemas.openxmlformats.org/officeDocument/2006/relationships/hyperlink" Target="http://www.instagram.com/SBorchidshow" TargetMode="External"/><Relationship Id="rId6" Type="http://schemas.openxmlformats.org/officeDocument/2006/relationships/hyperlink" Target="http://www.sborchidshow.com/pages/Visit/Events.html" TargetMode="External"/><Relationship Id="rId7" Type="http://schemas.openxmlformats.org/officeDocument/2006/relationships/hyperlink" Target="http://www.facebook.com/orchidshow" TargetMode="External"/><Relationship Id="rId8" Type="http://schemas.openxmlformats.org/officeDocument/2006/relationships/hyperlink" Target="https://twitter.com/SBorchidshow" TargetMode="External"/><Relationship Id="rId33" Type="http://schemas.openxmlformats.org/officeDocument/2006/relationships/hyperlink" Target="https://twitter.com/SBorchidshow" TargetMode="External"/><Relationship Id="rId34" Type="http://schemas.openxmlformats.org/officeDocument/2006/relationships/hyperlink" Target="http://www.instagram.com/SBorchidshow" TargetMode="External"/><Relationship Id="rId35" Type="http://schemas.openxmlformats.org/officeDocument/2006/relationships/hyperlink" Target="http://www.pinterest.com/SBorchidShow" TargetMode="External"/><Relationship Id="rId36" Type="http://schemas.openxmlformats.org/officeDocument/2006/relationships/hyperlink" Target="http://www.sborchidshow.com/pages/Groups/Group.html" TargetMode="External"/><Relationship Id="rId10" Type="http://schemas.openxmlformats.org/officeDocument/2006/relationships/hyperlink" Target="http://www.pinterest.com/SBorchidShow" TargetMode="External"/><Relationship Id="rId11" Type="http://schemas.openxmlformats.org/officeDocument/2006/relationships/hyperlink" Target="http://www.sborchidshow.com/pages/Groups/Group.html" TargetMode="External"/><Relationship Id="rId12" Type="http://schemas.openxmlformats.org/officeDocument/2006/relationships/hyperlink" Target="mailto:sborchidshow@gmail.com" TargetMode="External"/><Relationship Id="rId13" Type="http://schemas.openxmlformats.org/officeDocument/2006/relationships/hyperlink" Target="tel:%28310%29%20990%205752" TargetMode="External"/><Relationship Id="rId14" Type="http://schemas.openxmlformats.org/officeDocument/2006/relationships/hyperlink" Target="http://www.sborchidshow.com/pages/Visit/Events.html" TargetMode="External"/><Relationship Id="rId15" Type="http://schemas.openxmlformats.org/officeDocument/2006/relationships/hyperlink" Target="http://www.facebook.com/orchidshow" TargetMode="External"/><Relationship Id="rId16" Type="http://schemas.openxmlformats.org/officeDocument/2006/relationships/hyperlink" Target="https://twitter.com/SBorchidshow" TargetMode="External"/><Relationship Id="rId17" Type="http://schemas.openxmlformats.org/officeDocument/2006/relationships/hyperlink" Target="http://www.instagram.com/SBorchidshow" TargetMode="External"/><Relationship Id="rId18" Type="http://schemas.openxmlformats.org/officeDocument/2006/relationships/hyperlink" Target="http://www.pinterest.com/SBorchidShow" TargetMode="External"/><Relationship Id="rId19" Type="http://schemas.openxmlformats.org/officeDocument/2006/relationships/hyperlink" Target="http://www.sborchidshow.com/pages/Groups/Group.html" TargetMode="External"/><Relationship Id="rId37" Type="http://schemas.openxmlformats.org/officeDocument/2006/relationships/hyperlink" Target="mailto:sborchidshow@gmail.com" TargetMode="External"/><Relationship Id="rId38" Type="http://schemas.openxmlformats.org/officeDocument/2006/relationships/hyperlink" Target="tel:%28310%29%20990%205752" TargetMode="External"/><Relationship Id="rId39" Type="http://schemas.openxmlformats.org/officeDocument/2006/relationships/hyperlink" Target="http://www.sborchidshow.com/pages/Visit/Events.html" TargetMode="External"/><Relationship Id="rId40" Type="http://schemas.openxmlformats.org/officeDocument/2006/relationships/hyperlink" Target="http://www.facebook.com/orchidshow" TargetMode="External"/><Relationship Id="rId41" Type="http://schemas.openxmlformats.org/officeDocument/2006/relationships/hyperlink" Target="https://twitter.com/SBorchidshow" TargetMode="External"/><Relationship Id="rId42" Type="http://schemas.openxmlformats.org/officeDocument/2006/relationships/hyperlink" Target="http://www.instagram.com/SBorchidshow" TargetMode="External"/><Relationship Id="rId43" Type="http://schemas.openxmlformats.org/officeDocument/2006/relationships/hyperlink" Target="http://www.pinterest.com/SBorchidShow" TargetMode="External"/><Relationship Id="rId44" Type="http://schemas.openxmlformats.org/officeDocument/2006/relationships/hyperlink" Target="http://www.sborchidshow.com/pages/Groups/Group.html" TargetMode="External"/><Relationship Id="rId45" Type="http://schemas.openxmlformats.org/officeDocument/2006/relationships/hyperlink" Target="mailto:sborchidshow@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Nora/Library/Group%20Containers/UBF8T346G9.Office/User%20Content.localized/Templates.localized/SBIOS%202016%20Press%20Releas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SBIOS 2016 Press Release Template.dotx</Template>
  <TotalTime>1</TotalTime>
  <Pages>2</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Anderson Miller PR</Company>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Nora Miller</dc:creator>
  <cp:keywords/>
  <dc:description/>
  <cp:lastModifiedBy>Nora Miller</cp:lastModifiedBy>
  <cp:revision>3</cp:revision>
  <cp:lastPrinted>2016-02-03T17:30:00Z</cp:lastPrinted>
  <dcterms:created xsi:type="dcterms:W3CDTF">2016-02-03T17:30:00Z</dcterms:created>
  <dcterms:modified xsi:type="dcterms:W3CDTF">2016-02-03T17:30:00Z</dcterms:modified>
</cp:coreProperties>
</file>